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8636C" w14:textId="5F394145" w:rsidR="00700950" w:rsidRDefault="00700950" w:rsidP="004A5D00">
      <w:pPr>
        <w:pStyle w:val="Cmsor3"/>
        <w:spacing w:before="120" w:after="120" w:line="240" w:lineRule="auto"/>
        <w:jc w:val="center"/>
        <w:rPr>
          <w:rStyle w:val="Kiemels2"/>
          <w:sz w:val="48"/>
          <w:szCs w:val="48"/>
        </w:rPr>
      </w:pPr>
      <w:bookmarkStart w:id="0" w:name="_GoBack"/>
      <w:bookmarkEnd w:id="0"/>
      <w:r w:rsidRPr="004A5D00">
        <w:rPr>
          <w:rStyle w:val="Kiemels2"/>
          <w:sz w:val="48"/>
          <w:szCs w:val="48"/>
        </w:rPr>
        <w:t>Továbbképzési terv</w:t>
      </w:r>
      <w:r w:rsidR="0005043D" w:rsidRPr="004A5D00">
        <w:rPr>
          <w:rStyle w:val="Kiemels2"/>
          <w:sz w:val="48"/>
          <w:szCs w:val="48"/>
        </w:rPr>
        <w:t xml:space="preserve"> </w:t>
      </w:r>
      <w:r w:rsidR="005F721B" w:rsidRPr="004A5D00">
        <w:rPr>
          <w:rStyle w:val="Kiemels2"/>
          <w:sz w:val="48"/>
          <w:szCs w:val="48"/>
        </w:rPr>
        <w:t>__________ év</w:t>
      </w:r>
    </w:p>
    <w:p w14:paraId="3289CD62" w14:textId="77777777" w:rsidR="000B3AC2" w:rsidRPr="000B3AC2" w:rsidRDefault="000B3AC2" w:rsidP="000B3AC2"/>
    <w:tbl>
      <w:tblPr>
        <w:tblStyle w:val="Rcsostblzat"/>
        <w:tblW w:w="2282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1984"/>
        <w:gridCol w:w="1134"/>
        <w:gridCol w:w="1985"/>
        <w:gridCol w:w="1985"/>
        <w:gridCol w:w="992"/>
        <w:gridCol w:w="992"/>
        <w:gridCol w:w="992"/>
        <w:gridCol w:w="992"/>
        <w:gridCol w:w="2693"/>
        <w:gridCol w:w="1276"/>
        <w:gridCol w:w="992"/>
        <w:gridCol w:w="851"/>
        <w:gridCol w:w="2410"/>
        <w:gridCol w:w="1417"/>
      </w:tblGrid>
      <w:tr w:rsidR="00C533B1" w:rsidRPr="003A6D04" w14:paraId="6E689A83" w14:textId="77777777" w:rsidTr="00C533B1">
        <w:trPr>
          <w:trHeight w:val="685"/>
        </w:trPr>
        <w:tc>
          <w:tcPr>
            <w:tcW w:w="2127" w:type="dxa"/>
            <w:vMerge w:val="restart"/>
            <w:vAlign w:val="center"/>
          </w:tcPr>
          <w:p w14:paraId="0DFAE733" w14:textId="77777777" w:rsidR="00C533B1" w:rsidRPr="003A6D04" w:rsidRDefault="00C533B1" w:rsidP="000E4DFD">
            <w:pPr>
              <w:spacing w:line="240" w:lineRule="auto"/>
              <w:jc w:val="center"/>
              <w:rPr>
                <w:b/>
                <w:sz w:val="20"/>
              </w:rPr>
            </w:pPr>
            <w:r w:rsidRPr="003A6D04">
              <w:rPr>
                <w:b/>
                <w:sz w:val="20"/>
              </w:rPr>
              <w:t>Név</w:t>
            </w:r>
          </w:p>
        </w:tc>
        <w:tc>
          <w:tcPr>
            <w:tcW w:w="1984" w:type="dxa"/>
            <w:vMerge w:val="restart"/>
            <w:vAlign w:val="center"/>
          </w:tcPr>
          <w:p w14:paraId="6D845582" w14:textId="77777777" w:rsidR="00C533B1" w:rsidRPr="003A6D04" w:rsidRDefault="00C533B1" w:rsidP="000E4DFD">
            <w:pPr>
              <w:spacing w:line="240" w:lineRule="auto"/>
              <w:jc w:val="center"/>
              <w:rPr>
                <w:b/>
                <w:sz w:val="18"/>
              </w:rPr>
            </w:pPr>
            <w:r w:rsidRPr="003A6D04">
              <w:rPr>
                <w:b/>
                <w:sz w:val="18"/>
              </w:rPr>
              <w:t>Munkakör</w:t>
            </w:r>
          </w:p>
        </w:tc>
        <w:tc>
          <w:tcPr>
            <w:tcW w:w="1134" w:type="dxa"/>
            <w:vMerge w:val="restart"/>
            <w:vAlign w:val="center"/>
          </w:tcPr>
          <w:p w14:paraId="08D14F18" w14:textId="77777777" w:rsidR="00C533B1" w:rsidRPr="003A6D04" w:rsidRDefault="00C533B1" w:rsidP="00F1008E">
            <w:pPr>
              <w:spacing w:line="240" w:lineRule="auto"/>
              <w:ind w:left="-100" w:right="-103"/>
              <w:jc w:val="center"/>
              <w:rPr>
                <w:b/>
                <w:sz w:val="18"/>
              </w:rPr>
            </w:pPr>
            <w:r w:rsidRPr="003A6D04">
              <w:rPr>
                <w:b/>
                <w:sz w:val="18"/>
              </w:rPr>
              <w:t>Működési nyilvántartási szám</w:t>
            </w:r>
          </w:p>
        </w:tc>
        <w:tc>
          <w:tcPr>
            <w:tcW w:w="1985" w:type="dxa"/>
            <w:vMerge w:val="restart"/>
            <w:vAlign w:val="center"/>
          </w:tcPr>
          <w:p w14:paraId="60D410BA" w14:textId="7D16474F" w:rsidR="00C533B1" w:rsidRPr="003A6D04" w:rsidRDefault="00C533B1" w:rsidP="00C533B1">
            <w:pPr>
              <w:spacing w:line="240" w:lineRule="auto"/>
              <w:ind w:left="-106" w:right="-108"/>
              <w:jc w:val="center"/>
              <w:rPr>
                <w:b/>
                <w:sz w:val="20"/>
              </w:rPr>
            </w:pPr>
            <w:r w:rsidRPr="003A6D04">
              <w:rPr>
                <w:b/>
                <w:sz w:val="16"/>
              </w:rPr>
              <w:t>Továbbképzésre kötelezett / Vezetőképzésre kötelezett / Mentes</w:t>
            </w:r>
            <w:r w:rsidR="003176E0">
              <w:rPr>
                <w:b/>
                <w:sz w:val="16"/>
              </w:rPr>
              <w:t>ség</w:t>
            </w:r>
            <w:r w:rsidRPr="003A6D04">
              <w:rPr>
                <w:b/>
                <w:sz w:val="16"/>
              </w:rPr>
              <w:t xml:space="preserve"> (indok) / Felmen</w:t>
            </w:r>
            <w:r w:rsidR="003176E0">
              <w:rPr>
                <w:b/>
                <w:sz w:val="16"/>
              </w:rPr>
              <w:t>és</w:t>
            </w:r>
            <w:r w:rsidRPr="003A6D04">
              <w:rPr>
                <w:b/>
                <w:sz w:val="16"/>
              </w:rPr>
              <w:t xml:space="preserve"> (indok, időszak) / Szünetel</w:t>
            </w:r>
            <w:r w:rsidR="003176E0">
              <w:rPr>
                <w:b/>
                <w:sz w:val="16"/>
              </w:rPr>
              <w:t>és</w:t>
            </w:r>
            <w:r w:rsidRPr="003A6D04">
              <w:rPr>
                <w:b/>
                <w:sz w:val="16"/>
              </w:rPr>
              <w:t xml:space="preserve"> (indok, időszak)</w:t>
            </w:r>
          </w:p>
        </w:tc>
        <w:tc>
          <w:tcPr>
            <w:tcW w:w="1985" w:type="dxa"/>
            <w:vMerge w:val="restart"/>
            <w:vAlign w:val="center"/>
          </w:tcPr>
          <w:p w14:paraId="42929493" w14:textId="77777777" w:rsidR="00C533B1" w:rsidRPr="003A6D04" w:rsidRDefault="00C533B1" w:rsidP="000E4DFD">
            <w:pPr>
              <w:spacing w:line="240" w:lineRule="auto"/>
              <w:jc w:val="center"/>
              <w:rPr>
                <w:b/>
                <w:sz w:val="20"/>
              </w:rPr>
            </w:pPr>
            <w:r w:rsidRPr="003A6D04">
              <w:rPr>
                <w:b/>
                <w:sz w:val="18"/>
              </w:rPr>
              <w:t xml:space="preserve">Továbbképzési időszak / Vezető: </w:t>
            </w:r>
            <w:r>
              <w:rPr>
                <w:b/>
                <w:sz w:val="18"/>
              </w:rPr>
              <w:t>legutóbbi vezetőképzés (</w:t>
            </w:r>
            <w:r w:rsidRPr="003A6D04">
              <w:rPr>
                <w:b/>
                <w:sz w:val="18"/>
              </w:rPr>
              <w:t>alapozó vagy megújító</w:t>
            </w:r>
            <w:r>
              <w:rPr>
                <w:b/>
                <w:sz w:val="18"/>
              </w:rPr>
              <w:t xml:space="preserve">) </w:t>
            </w:r>
            <w:r w:rsidRPr="003A6D04">
              <w:rPr>
                <w:b/>
                <w:sz w:val="18"/>
              </w:rPr>
              <w:t>elvégzésének időpontja</w:t>
            </w:r>
          </w:p>
        </w:tc>
        <w:tc>
          <w:tcPr>
            <w:tcW w:w="3968" w:type="dxa"/>
            <w:gridSpan w:val="4"/>
            <w:vAlign w:val="center"/>
          </w:tcPr>
          <w:p w14:paraId="0C5A9F8D" w14:textId="33A77039" w:rsidR="00C533B1" w:rsidRPr="003A6D04" w:rsidRDefault="00C533B1" w:rsidP="008D45DF">
            <w:pPr>
              <w:spacing w:line="240" w:lineRule="auto"/>
              <w:jc w:val="center"/>
              <w:rPr>
                <w:b/>
                <w:sz w:val="20"/>
              </w:rPr>
            </w:pPr>
            <w:r w:rsidRPr="003A6D04">
              <w:rPr>
                <w:b/>
                <w:sz w:val="20"/>
              </w:rPr>
              <w:t xml:space="preserve">Megszerzendő pontok / </w:t>
            </w:r>
            <w:r w:rsidRPr="003A6D04">
              <w:rPr>
                <w:b/>
                <w:sz w:val="20"/>
              </w:rPr>
              <w:br/>
            </w:r>
            <w:r w:rsidR="00173874" w:rsidRPr="00173874">
              <w:rPr>
                <w:b/>
                <w:sz w:val="20"/>
              </w:rPr>
              <w:t>Eddig megszerzett pontok</w:t>
            </w:r>
          </w:p>
        </w:tc>
        <w:tc>
          <w:tcPr>
            <w:tcW w:w="2693" w:type="dxa"/>
            <w:vMerge w:val="restart"/>
            <w:vAlign w:val="center"/>
          </w:tcPr>
          <w:p w14:paraId="0BA79707" w14:textId="77777777" w:rsidR="00C533B1" w:rsidRPr="003A6D04" w:rsidRDefault="00C533B1" w:rsidP="000E4DFD">
            <w:pPr>
              <w:spacing w:line="240" w:lineRule="auto"/>
              <w:jc w:val="center"/>
              <w:rPr>
                <w:b/>
                <w:sz w:val="20"/>
              </w:rPr>
            </w:pPr>
            <w:r w:rsidRPr="003A6D04">
              <w:rPr>
                <w:b/>
                <w:sz w:val="20"/>
              </w:rPr>
              <w:t>Tervezett képzés(</w:t>
            </w:r>
            <w:proofErr w:type="spellStart"/>
            <w:r w:rsidRPr="003A6D04">
              <w:rPr>
                <w:b/>
                <w:sz w:val="20"/>
              </w:rPr>
              <w:t>ek</w:t>
            </w:r>
            <w:proofErr w:type="spellEnd"/>
            <w:r w:rsidRPr="003A6D04">
              <w:rPr>
                <w:b/>
                <w:sz w:val="20"/>
              </w:rPr>
              <w:t>) megnevezése</w:t>
            </w:r>
          </w:p>
        </w:tc>
        <w:tc>
          <w:tcPr>
            <w:tcW w:w="1276" w:type="dxa"/>
            <w:vMerge w:val="restart"/>
            <w:vAlign w:val="center"/>
          </w:tcPr>
          <w:p w14:paraId="5EE591B4" w14:textId="352FB87A" w:rsidR="00C533B1" w:rsidRPr="00F1008E" w:rsidRDefault="00C533B1" w:rsidP="000E4DFD">
            <w:pPr>
              <w:spacing w:line="240" w:lineRule="auto"/>
              <w:jc w:val="center"/>
              <w:rPr>
                <w:bCs/>
                <w:sz w:val="16"/>
                <w:szCs w:val="18"/>
              </w:rPr>
            </w:pPr>
            <w:r>
              <w:rPr>
                <w:b/>
                <w:sz w:val="20"/>
              </w:rPr>
              <w:t>K</w:t>
            </w:r>
            <w:r w:rsidRPr="003A6D04">
              <w:rPr>
                <w:b/>
                <w:sz w:val="20"/>
              </w:rPr>
              <w:t>ategória</w:t>
            </w:r>
            <w:r>
              <w:rPr>
                <w:b/>
                <w:sz w:val="20"/>
              </w:rPr>
              <w:br/>
              <w:t xml:space="preserve"> </w:t>
            </w:r>
            <w:r>
              <w:rPr>
                <w:b/>
                <w:sz w:val="20"/>
              </w:rPr>
              <w:br/>
            </w:r>
            <w:r w:rsidRPr="00F1008E">
              <w:rPr>
                <w:bCs/>
                <w:sz w:val="16"/>
                <w:szCs w:val="18"/>
              </w:rPr>
              <w:t>kötelező (K)</w:t>
            </w:r>
            <w:r w:rsidRPr="00F1008E">
              <w:rPr>
                <w:bCs/>
                <w:sz w:val="16"/>
                <w:szCs w:val="18"/>
              </w:rPr>
              <w:br/>
              <w:t>munkakörhöz kötött (M)</w:t>
            </w:r>
          </w:p>
          <w:p w14:paraId="3759A0DD" w14:textId="48A624F6" w:rsidR="00C533B1" w:rsidRPr="003A6D04" w:rsidRDefault="00C533B1" w:rsidP="000E4DFD">
            <w:pPr>
              <w:spacing w:line="240" w:lineRule="auto"/>
              <w:jc w:val="center"/>
              <w:rPr>
                <w:b/>
                <w:sz w:val="20"/>
              </w:rPr>
            </w:pPr>
            <w:r w:rsidRPr="00F1008E">
              <w:rPr>
                <w:bCs/>
                <w:sz w:val="16"/>
                <w:szCs w:val="18"/>
              </w:rPr>
              <w:t>választható (V)</w:t>
            </w:r>
          </w:p>
        </w:tc>
        <w:tc>
          <w:tcPr>
            <w:tcW w:w="992" w:type="dxa"/>
            <w:vMerge w:val="restart"/>
            <w:vAlign w:val="center"/>
          </w:tcPr>
          <w:p w14:paraId="28F7999F" w14:textId="4C1E3D01" w:rsidR="00C533B1" w:rsidRPr="003A6D04" w:rsidRDefault="00C533B1" w:rsidP="000E4DFD">
            <w:pPr>
              <w:spacing w:line="240" w:lineRule="auto"/>
              <w:ind w:right="-62"/>
              <w:jc w:val="center"/>
              <w:rPr>
                <w:b/>
                <w:sz w:val="18"/>
              </w:rPr>
            </w:pPr>
            <w:r>
              <w:rPr>
                <w:b/>
                <w:sz w:val="20"/>
              </w:rPr>
              <w:t>Pontérték</w:t>
            </w:r>
          </w:p>
        </w:tc>
        <w:tc>
          <w:tcPr>
            <w:tcW w:w="851" w:type="dxa"/>
            <w:vMerge w:val="restart"/>
            <w:vAlign w:val="center"/>
          </w:tcPr>
          <w:p w14:paraId="7E974CFD" w14:textId="4745A1B9" w:rsidR="00C533B1" w:rsidRPr="003A6D04" w:rsidRDefault="00C533B1" w:rsidP="00F1008E">
            <w:pPr>
              <w:spacing w:line="240" w:lineRule="auto"/>
              <w:ind w:right="-6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Várható távolléti idő</w:t>
            </w:r>
          </w:p>
        </w:tc>
        <w:tc>
          <w:tcPr>
            <w:tcW w:w="2410" w:type="dxa"/>
            <w:vMerge w:val="restart"/>
            <w:vAlign w:val="center"/>
          </w:tcPr>
          <w:p w14:paraId="047D1668" w14:textId="40110CB1" w:rsidR="00C533B1" w:rsidRPr="003A6D04" w:rsidRDefault="00C533B1" w:rsidP="000E4DFD">
            <w:pPr>
              <w:spacing w:line="240" w:lineRule="auto"/>
              <w:ind w:right="-62"/>
              <w:jc w:val="center"/>
              <w:rPr>
                <w:b/>
                <w:sz w:val="18"/>
              </w:rPr>
            </w:pPr>
            <w:r w:rsidRPr="003A6D04">
              <w:rPr>
                <w:b/>
                <w:sz w:val="18"/>
              </w:rPr>
              <w:t>Helyettesítésre vonatkozó terv</w:t>
            </w:r>
          </w:p>
        </w:tc>
        <w:tc>
          <w:tcPr>
            <w:tcW w:w="1417" w:type="dxa"/>
            <w:vMerge w:val="restart"/>
            <w:vAlign w:val="center"/>
          </w:tcPr>
          <w:p w14:paraId="4DD13845" w14:textId="77777777" w:rsidR="00C533B1" w:rsidRPr="003A6D04" w:rsidRDefault="00C533B1" w:rsidP="000E4DFD">
            <w:pPr>
              <w:spacing w:line="240" w:lineRule="auto"/>
              <w:ind w:left="-56" w:right="-44"/>
              <w:jc w:val="center"/>
              <w:rPr>
                <w:b/>
                <w:sz w:val="19"/>
                <w:szCs w:val="19"/>
              </w:rPr>
            </w:pPr>
            <w:r w:rsidRPr="003A6D04">
              <w:rPr>
                <w:b/>
                <w:sz w:val="19"/>
                <w:szCs w:val="19"/>
              </w:rPr>
              <w:t xml:space="preserve">Továbbképzési </w:t>
            </w:r>
            <w:r w:rsidRPr="003A6D04">
              <w:rPr>
                <w:b/>
                <w:spacing w:val="-2"/>
                <w:sz w:val="19"/>
                <w:szCs w:val="19"/>
              </w:rPr>
              <w:t>kötelezettségét</w:t>
            </w:r>
            <w:r w:rsidRPr="003A6D04">
              <w:rPr>
                <w:b/>
                <w:sz w:val="19"/>
                <w:szCs w:val="19"/>
              </w:rPr>
              <w:t xml:space="preserve"> teljesítette?</w:t>
            </w:r>
          </w:p>
        </w:tc>
      </w:tr>
      <w:tr w:rsidR="00C533B1" w:rsidRPr="00FF0D36" w14:paraId="3D03D3EB" w14:textId="77777777" w:rsidTr="00C533B1">
        <w:tc>
          <w:tcPr>
            <w:tcW w:w="2127" w:type="dxa"/>
            <w:vMerge/>
            <w:vAlign w:val="center"/>
          </w:tcPr>
          <w:p w14:paraId="3DFC7F90" w14:textId="77777777" w:rsidR="00C533B1" w:rsidRPr="00FF0D36" w:rsidRDefault="00C533B1" w:rsidP="000E4DFD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1AB6876A" w14:textId="77777777" w:rsidR="00C533B1" w:rsidRPr="00FF0D36" w:rsidRDefault="00C533B1" w:rsidP="000E4DFD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775A7A6" w14:textId="77777777" w:rsidR="00C533B1" w:rsidRPr="00FF0D36" w:rsidRDefault="00C533B1" w:rsidP="000E4DFD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7AD89B6" w14:textId="77777777" w:rsidR="00C533B1" w:rsidRPr="00FF0D36" w:rsidRDefault="00C533B1" w:rsidP="000E4DFD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788CF01" w14:textId="77777777" w:rsidR="00C533B1" w:rsidRPr="00FF0D36" w:rsidRDefault="00C533B1" w:rsidP="000E4DFD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667A2291" w14:textId="77777777" w:rsidR="00C533B1" w:rsidRPr="00BC09D0" w:rsidRDefault="00C533B1" w:rsidP="000E4DFD">
            <w:pPr>
              <w:spacing w:line="240" w:lineRule="auto"/>
              <w:jc w:val="center"/>
              <w:rPr>
                <w:sz w:val="18"/>
              </w:rPr>
            </w:pPr>
            <w:r w:rsidRPr="00BC09D0">
              <w:rPr>
                <w:sz w:val="18"/>
              </w:rPr>
              <w:t>Összesen 60/80</w:t>
            </w:r>
          </w:p>
        </w:tc>
        <w:tc>
          <w:tcPr>
            <w:tcW w:w="992" w:type="dxa"/>
            <w:vAlign w:val="center"/>
          </w:tcPr>
          <w:p w14:paraId="768D0045" w14:textId="77777777" w:rsidR="00C533B1" w:rsidRPr="00BC09D0" w:rsidRDefault="00C533B1" w:rsidP="000E4DFD">
            <w:pPr>
              <w:spacing w:line="240" w:lineRule="auto"/>
              <w:jc w:val="center"/>
              <w:rPr>
                <w:sz w:val="18"/>
              </w:rPr>
            </w:pPr>
            <w:r w:rsidRPr="00BC09D0">
              <w:rPr>
                <w:sz w:val="18"/>
              </w:rPr>
              <w:t>Ebből kötelező</w:t>
            </w:r>
            <w:r>
              <w:rPr>
                <w:sz w:val="18"/>
              </w:rPr>
              <w:t xml:space="preserve"> (min.)</w:t>
            </w:r>
          </w:p>
        </w:tc>
        <w:tc>
          <w:tcPr>
            <w:tcW w:w="992" w:type="dxa"/>
            <w:vAlign w:val="center"/>
          </w:tcPr>
          <w:p w14:paraId="1A5050FA" w14:textId="77777777" w:rsidR="00C533B1" w:rsidRPr="00BC09D0" w:rsidRDefault="00C533B1" w:rsidP="000E4DFD">
            <w:pPr>
              <w:spacing w:line="240" w:lineRule="auto"/>
              <w:ind w:left="-113" w:right="-111"/>
              <w:jc w:val="center"/>
              <w:rPr>
                <w:sz w:val="18"/>
              </w:rPr>
            </w:pPr>
            <w:r w:rsidRPr="00BC09D0">
              <w:rPr>
                <w:sz w:val="18"/>
              </w:rPr>
              <w:t>Ebből munkakör-</w:t>
            </w:r>
            <w:proofErr w:type="spellStart"/>
            <w:r w:rsidRPr="00BC09D0">
              <w:rPr>
                <w:sz w:val="18"/>
              </w:rPr>
              <w:t>höz</w:t>
            </w:r>
            <w:proofErr w:type="spellEnd"/>
            <w:r w:rsidRPr="00BC09D0">
              <w:rPr>
                <w:sz w:val="18"/>
              </w:rPr>
              <w:t xml:space="preserve"> kötött </w:t>
            </w:r>
            <w:r>
              <w:rPr>
                <w:sz w:val="18"/>
              </w:rPr>
              <w:t>(</w:t>
            </w:r>
            <w:r w:rsidRPr="00BC09D0">
              <w:rPr>
                <w:sz w:val="18"/>
              </w:rPr>
              <w:t>min.</w:t>
            </w:r>
            <w:r>
              <w:rPr>
                <w:sz w:val="18"/>
              </w:rPr>
              <w:t>)</w:t>
            </w:r>
          </w:p>
        </w:tc>
        <w:tc>
          <w:tcPr>
            <w:tcW w:w="992" w:type="dxa"/>
            <w:vAlign w:val="center"/>
          </w:tcPr>
          <w:p w14:paraId="163F4EAE" w14:textId="77777777" w:rsidR="00C533B1" w:rsidRPr="00BC09D0" w:rsidRDefault="00C533B1" w:rsidP="000E4DFD">
            <w:pPr>
              <w:spacing w:line="240" w:lineRule="auto"/>
              <w:ind w:right="-17"/>
              <w:jc w:val="center"/>
              <w:rPr>
                <w:sz w:val="18"/>
              </w:rPr>
            </w:pPr>
            <w:r w:rsidRPr="00BC09D0">
              <w:rPr>
                <w:sz w:val="18"/>
              </w:rPr>
              <w:t xml:space="preserve">Ebből </w:t>
            </w:r>
            <w:r w:rsidRPr="003A6D04">
              <w:rPr>
                <w:sz w:val="16"/>
              </w:rPr>
              <w:t>választható</w:t>
            </w:r>
            <w:r w:rsidRPr="00BC09D0">
              <w:rPr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 w:rsidRPr="00BC09D0">
              <w:rPr>
                <w:sz w:val="18"/>
              </w:rPr>
              <w:t>max</w:t>
            </w:r>
            <w:proofErr w:type="spellEnd"/>
            <w:r w:rsidRPr="00BC09D0">
              <w:rPr>
                <w:sz w:val="18"/>
              </w:rPr>
              <w:t>.</w:t>
            </w:r>
            <w:r>
              <w:rPr>
                <w:sz w:val="18"/>
              </w:rPr>
              <w:t>)</w:t>
            </w:r>
          </w:p>
        </w:tc>
        <w:tc>
          <w:tcPr>
            <w:tcW w:w="2693" w:type="dxa"/>
            <w:vMerge/>
            <w:vAlign w:val="center"/>
          </w:tcPr>
          <w:p w14:paraId="15BA241C" w14:textId="77777777" w:rsidR="00C533B1" w:rsidRPr="00FF0D36" w:rsidRDefault="00C533B1" w:rsidP="000E4DFD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107F0CF" w14:textId="77777777" w:rsidR="00C533B1" w:rsidRPr="00FF0D36" w:rsidRDefault="00C533B1" w:rsidP="000E4DFD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Merge/>
          </w:tcPr>
          <w:p w14:paraId="016D9A14" w14:textId="77777777" w:rsidR="00C533B1" w:rsidRPr="00FF0D36" w:rsidRDefault="00C533B1" w:rsidP="000E4DFD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</w:tcPr>
          <w:p w14:paraId="58F623E7" w14:textId="77777777" w:rsidR="00C533B1" w:rsidRPr="00FF0D36" w:rsidRDefault="00C533B1" w:rsidP="000E4DFD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vAlign w:val="center"/>
          </w:tcPr>
          <w:p w14:paraId="48ADF63D" w14:textId="28ECB698" w:rsidR="00C533B1" w:rsidRPr="00FF0D36" w:rsidRDefault="00C533B1" w:rsidP="000E4DFD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54CC4F1C" w14:textId="77777777" w:rsidR="00C533B1" w:rsidRPr="00FF0D36" w:rsidRDefault="00C533B1" w:rsidP="000E4DFD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4C9F40C7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1F266A10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1FBFBA89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963E1A1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7D39862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7B89B89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6D7BACFB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3CA80C8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5F452F5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591F4D48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20E4998D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CE37A41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31683CF6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35DFB20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3DD60D1E" w14:textId="6E7E7B5C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7C21B5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306172E9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48FA6ED6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4A7AD2F8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4FC5C0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063032F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17DF3F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48055F63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1294131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76B6C1AD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5C30F19F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5CB250A1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FCC1198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5D216013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1962520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12CBDDA5" w14:textId="54D9239D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202CC3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788F4D6B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00171BBB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118F7215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7185C5B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C9BF68F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64E71A3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A6A6211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7E40F692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D403B6C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443465CA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2931E222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9BCED77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2B42C7D2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3C0C7DEA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5FEEFA7F" w14:textId="67B6A105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6E0CB52C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506AFACA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138A21DB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35417D2A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C6B8D5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51A680C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1167098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64EA680F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0FA6F66C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3484116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55F5B72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4E7FCB3A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7A4402C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4A0A3FAC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3A65722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133E9222" w14:textId="58B17E4F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6278D407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18E54E27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1484F547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4BC2563F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973843A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FA4A10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9C1679F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BB12AD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76C41E3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5CC71338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5C3927E1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17BBC918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A1E55D8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662B077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5929F8AE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18CFF4D2" w14:textId="50E28C88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CEFDC5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7859D046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2FF3DF8C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39D3CC3C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D4EF37D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8DFC626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BC15B13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33CFB561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426E1D0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55CB11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2002C2DB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24FA1CEF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A34BA58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09F3D5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489CF0AA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43DD7A51" w14:textId="1C7FB98D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2AA3FAF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6DFC7B89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33084B1C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60363D86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BE31B0B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729134E8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7A7A62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059E52BB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25D88FA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000AAFBE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3504AB7F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0F33E5B5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500053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3D51F46B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1B8D7671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7CD47B6C" w14:textId="328F9E1E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E8FCEC6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3E32B021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0A1C2F7C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76564D22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7DA0E2E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35EEC3A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B994E07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23533E08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4B7F8A6E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76EE696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334EDDFA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73A68AF8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72E536A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6EC33BE7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7A5C6777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2742E526" w14:textId="1EB8B84D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C5D9BE6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4C03CAC6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399BB935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261CEA37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E521027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D428FA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D8D80DD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2895628C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05F25A8C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3D885D7D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337759D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04BDF68E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6A8659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27F87AA2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2CD170B6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054D96E4" w14:textId="563EC764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CA25E2E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3EFB5EFD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1A9C7F3E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00CA2ECA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771B6E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08191C3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5C1915F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7DF2D7CD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684DE20F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0EE64CC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341BC396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282B16CD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81690FD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CA7647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49EAC4EE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34C4FD92" w14:textId="224E1C15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440A4B5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550E6072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4C77E255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2E32A93A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892E172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5DFC846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5131AEB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58FC7C0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692E8CB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39D8BAC5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4A81E83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74B5645B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DD7FEFA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7278A83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48D3A293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125DA9D8" w14:textId="4D44323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E49820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14B47AE1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2396D2B4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6C1DFC55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5664AE1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0537945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D603C9C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6001FFC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47BDECE7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5C362691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247281E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57EE9D70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81AAAB3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7029131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6DD257DE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32138D23" w14:textId="644D6B9D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31A5826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57059BA4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7A78379C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70FA4BB0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D368E0E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0F4975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25DA4F1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5D8D72F6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680372A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4FD1110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22876AC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4017117B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0066B55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4752D82C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43ACA00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215078F1" w14:textId="20584D68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73C7FF5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34E348E8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0D30C0EB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22659EC9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F894D5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1684DDB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97FA931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18AA67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0F2067F7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69412E91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04A46797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3226C973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50B0018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23752D1F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619FA276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620F5EDA" w14:textId="3004B3CA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2B6ABA3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00ED7F02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0E70CB12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182B3367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C5FC34B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0D3FC06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F783B9C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3293A9D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65E657BE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50C1034B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7A823F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2878C520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C2F22E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7414FF69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5EB85065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775B06A7" w14:textId="15E9D025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A1B35D7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1DEED724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56E5A3AE" w14:textId="68D809F9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42C524B9" w14:textId="59D55984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01EB73C" w14:textId="79CA1D5C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5682D19" w14:textId="752078E0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896E9AF" w14:textId="40040429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708F8AA1" w14:textId="44710CC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4DC63B32" w14:textId="62FAA3F6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48D9DEFB" w14:textId="5401C54B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694C19A6" w14:textId="3E295DD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171E2782" w14:textId="02C0EBF9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09F8EFE" w14:textId="76B46CDA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B744AA3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40910B8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443D78EB" w14:textId="2B340782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554B6A0" w14:textId="5CC99D65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39CC6FE0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6EC050B3" w14:textId="54910E56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62E4CDF3" w14:textId="10FCFD60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EBDC4E8" w14:textId="71A6399C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137EC1F" w14:textId="35C56AFD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696A3435" w14:textId="04A7D5E5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2A61B20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00F7185A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226DE075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6C489EFA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3907C42F" w14:textId="54D4D979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9FE1BC2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B8498C2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46BEE204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247BD5C4" w14:textId="4D34E318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DC49672" w14:textId="43037A50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F1008E" w:rsidRPr="00FF0D36" w14:paraId="3996FAC0" w14:textId="77777777" w:rsidTr="00A91B6C">
        <w:trPr>
          <w:trHeight w:val="567"/>
        </w:trPr>
        <w:tc>
          <w:tcPr>
            <w:tcW w:w="2127" w:type="dxa"/>
            <w:vAlign w:val="center"/>
          </w:tcPr>
          <w:p w14:paraId="72ECC3C2" w14:textId="375A3EF9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001ECC16" w14:textId="074D30EA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8881CF8" w14:textId="355B36AC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29020A4B" w14:textId="5BDFD780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E51B02B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2EE0420E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6C52E428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4307C0E7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B8026D3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1E5E3C61" w14:textId="77777777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03F12E8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14:paraId="142BA89A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center"/>
          </w:tcPr>
          <w:p w14:paraId="07024E3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410" w:type="dxa"/>
            <w:vAlign w:val="center"/>
          </w:tcPr>
          <w:p w14:paraId="2EC51491" w14:textId="67B7A989" w:rsidR="00F1008E" w:rsidRPr="00FF0D36" w:rsidRDefault="00F1008E" w:rsidP="00A91B6C">
            <w:pPr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9B2C0B0" w14:textId="77777777" w:rsidR="00F1008E" w:rsidRPr="00FF0D36" w:rsidRDefault="00F1008E" w:rsidP="00173874">
            <w:pPr>
              <w:spacing w:line="240" w:lineRule="auto"/>
              <w:jc w:val="center"/>
              <w:rPr>
                <w:sz w:val="20"/>
              </w:rPr>
            </w:pPr>
          </w:p>
        </w:tc>
      </w:tr>
    </w:tbl>
    <w:p w14:paraId="701E7748" w14:textId="77777777" w:rsidR="00700950" w:rsidRDefault="00700950" w:rsidP="00AA7907">
      <w:pPr>
        <w:spacing w:line="240" w:lineRule="auto"/>
      </w:pPr>
    </w:p>
    <w:p w14:paraId="5BD2F5B2" w14:textId="77777777" w:rsidR="0005043D" w:rsidRPr="00C533B1" w:rsidRDefault="00FF0D36" w:rsidP="00AA7907">
      <w:pPr>
        <w:spacing w:line="240" w:lineRule="auto"/>
        <w:rPr>
          <w:sz w:val="24"/>
          <w:szCs w:val="24"/>
        </w:rPr>
      </w:pPr>
      <w:r w:rsidRPr="00C533B1">
        <w:rPr>
          <w:sz w:val="24"/>
          <w:szCs w:val="24"/>
        </w:rPr>
        <w:t xml:space="preserve">A </w:t>
      </w:r>
      <w:proofErr w:type="spellStart"/>
      <w:r w:rsidRPr="00C533B1">
        <w:rPr>
          <w:sz w:val="24"/>
          <w:szCs w:val="24"/>
        </w:rPr>
        <w:t>Tkr</w:t>
      </w:r>
      <w:proofErr w:type="spellEnd"/>
      <w:r w:rsidRPr="00C533B1">
        <w:rPr>
          <w:sz w:val="24"/>
          <w:szCs w:val="24"/>
        </w:rPr>
        <w:t xml:space="preserve">. 15. § (3). </w:t>
      </w:r>
      <w:proofErr w:type="spellStart"/>
      <w:r w:rsidRPr="00C533B1">
        <w:rPr>
          <w:sz w:val="24"/>
          <w:szCs w:val="24"/>
        </w:rPr>
        <w:t>bek</w:t>
      </w:r>
      <w:proofErr w:type="spellEnd"/>
      <w:r w:rsidRPr="00C533B1">
        <w:rPr>
          <w:sz w:val="24"/>
          <w:szCs w:val="24"/>
        </w:rPr>
        <w:t xml:space="preserve">. szerint minden továbbképzésre kötelezettnek a továbbképzés részvételi díját </w:t>
      </w:r>
      <w:r w:rsidR="009F42DB" w:rsidRPr="00C533B1">
        <w:rPr>
          <w:sz w:val="24"/>
          <w:szCs w:val="24"/>
        </w:rPr>
        <w:t xml:space="preserve">teljes mértékben </w:t>
      </w:r>
      <w:r w:rsidRPr="00C533B1">
        <w:rPr>
          <w:sz w:val="24"/>
          <w:szCs w:val="24"/>
        </w:rPr>
        <w:t>a munkáltató viseli</w:t>
      </w:r>
      <w:r w:rsidR="0060101E" w:rsidRPr="00C533B1">
        <w:rPr>
          <w:sz w:val="24"/>
          <w:szCs w:val="24"/>
        </w:rPr>
        <w:t>.</w:t>
      </w:r>
    </w:p>
    <w:p w14:paraId="0167B0E1" w14:textId="3DB7333A" w:rsidR="00E3705F" w:rsidRPr="00C533B1" w:rsidRDefault="003A6D04" w:rsidP="00EA21BF">
      <w:pPr>
        <w:spacing w:line="240" w:lineRule="auto"/>
        <w:rPr>
          <w:sz w:val="24"/>
          <w:szCs w:val="24"/>
        </w:rPr>
      </w:pPr>
      <w:r w:rsidRPr="00C533B1">
        <w:rPr>
          <w:sz w:val="24"/>
          <w:szCs w:val="24"/>
        </w:rPr>
        <w:t>A helyettesítéseket a Helyettesítési Terv</w:t>
      </w:r>
      <w:r w:rsidR="0060101E" w:rsidRPr="00C533B1">
        <w:rPr>
          <w:sz w:val="24"/>
          <w:szCs w:val="24"/>
        </w:rPr>
        <w:t>ben</w:t>
      </w:r>
      <w:r w:rsidRPr="00C533B1">
        <w:rPr>
          <w:sz w:val="24"/>
          <w:szCs w:val="24"/>
        </w:rPr>
        <w:t xml:space="preserve"> / Munkaköri leírásban foglaltak szerint látjuk el.</w:t>
      </w:r>
      <w:r w:rsidR="00EA21BF" w:rsidRPr="00C533B1">
        <w:rPr>
          <w:sz w:val="24"/>
          <w:szCs w:val="24"/>
        </w:rPr>
        <w:t xml:space="preserve"> </w:t>
      </w:r>
    </w:p>
    <w:sectPr w:rsidR="00E3705F" w:rsidRPr="00C533B1" w:rsidSect="000B3AC2">
      <w:pgSz w:w="23811" w:h="16838" w:orient="landscape" w:code="8"/>
      <w:pgMar w:top="1418" w:right="820" w:bottom="993" w:left="993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5ABE5" w14:textId="77777777" w:rsidR="008D53BC" w:rsidRDefault="008D53BC" w:rsidP="003B6470">
      <w:r>
        <w:separator/>
      </w:r>
    </w:p>
    <w:p w14:paraId="1060617C" w14:textId="77777777" w:rsidR="008D53BC" w:rsidRDefault="008D53BC"/>
  </w:endnote>
  <w:endnote w:type="continuationSeparator" w:id="0">
    <w:p w14:paraId="00260CF0" w14:textId="77777777" w:rsidR="008D53BC" w:rsidRDefault="008D53BC" w:rsidP="003B6470">
      <w:r>
        <w:continuationSeparator/>
      </w:r>
    </w:p>
    <w:p w14:paraId="4ECAFD39" w14:textId="77777777" w:rsidR="008D53BC" w:rsidRDefault="008D53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343C35" w14:textId="77777777" w:rsidR="008D53BC" w:rsidRDefault="008D53BC" w:rsidP="003B6470">
      <w:r>
        <w:separator/>
      </w:r>
    </w:p>
    <w:p w14:paraId="0EF6742E" w14:textId="77777777" w:rsidR="008D53BC" w:rsidRDefault="008D53BC"/>
  </w:footnote>
  <w:footnote w:type="continuationSeparator" w:id="0">
    <w:p w14:paraId="19B925AC" w14:textId="77777777" w:rsidR="008D53BC" w:rsidRDefault="008D53BC" w:rsidP="003B6470">
      <w:r>
        <w:continuationSeparator/>
      </w:r>
    </w:p>
    <w:p w14:paraId="6EE6F094" w14:textId="77777777" w:rsidR="008D53BC" w:rsidRDefault="008D53B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549EA"/>
    <w:multiLevelType w:val="hybridMultilevel"/>
    <w:tmpl w:val="ABD6D5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E1F7D"/>
    <w:multiLevelType w:val="hybridMultilevel"/>
    <w:tmpl w:val="656AEE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C38A2"/>
    <w:multiLevelType w:val="hybridMultilevel"/>
    <w:tmpl w:val="ABE620F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BC326F"/>
    <w:multiLevelType w:val="hybridMultilevel"/>
    <w:tmpl w:val="4F46AE4E"/>
    <w:lvl w:ilvl="0" w:tplc="068EBF30">
      <w:start w:val="1"/>
      <w:numFmt w:val="bullet"/>
      <w:pStyle w:val="Listaszerbekezd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7196D"/>
    <w:multiLevelType w:val="hybridMultilevel"/>
    <w:tmpl w:val="203CE9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04C53"/>
    <w:multiLevelType w:val="hybridMultilevel"/>
    <w:tmpl w:val="C34CB2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CD1EAC"/>
    <w:multiLevelType w:val="hybridMultilevel"/>
    <w:tmpl w:val="BB2659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43798"/>
    <w:multiLevelType w:val="hybridMultilevel"/>
    <w:tmpl w:val="0C1CDF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B6981"/>
    <w:multiLevelType w:val="hybridMultilevel"/>
    <w:tmpl w:val="868ABF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42F1C"/>
    <w:multiLevelType w:val="hybridMultilevel"/>
    <w:tmpl w:val="CC383452"/>
    <w:lvl w:ilvl="0" w:tplc="9372F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156CEF"/>
    <w:multiLevelType w:val="hybridMultilevel"/>
    <w:tmpl w:val="B6764E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756651"/>
    <w:multiLevelType w:val="hybridMultilevel"/>
    <w:tmpl w:val="7C9E5C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3"/>
  </w:num>
  <w:num w:numId="5">
    <w:abstractNumId w:val="5"/>
  </w:num>
  <w:num w:numId="6">
    <w:abstractNumId w:val="6"/>
  </w:num>
  <w:num w:numId="7">
    <w:abstractNumId w:val="8"/>
  </w:num>
  <w:num w:numId="8">
    <w:abstractNumId w:val="7"/>
  </w:num>
  <w:num w:numId="9">
    <w:abstractNumId w:val="1"/>
  </w:num>
  <w:num w:numId="10">
    <w:abstractNumId w:val="0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CB"/>
    <w:rsid w:val="0005043D"/>
    <w:rsid w:val="000A60C4"/>
    <w:rsid w:val="000B3AC2"/>
    <w:rsid w:val="000E225B"/>
    <w:rsid w:val="000E4DFD"/>
    <w:rsid w:val="00120A75"/>
    <w:rsid w:val="00156D81"/>
    <w:rsid w:val="00173874"/>
    <w:rsid w:val="001A6AD2"/>
    <w:rsid w:val="001C16AA"/>
    <w:rsid w:val="001D41C2"/>
    <w:rsid w:val="0020513C"/>
    <w:rsid w:val="00223EAC"/>
    <w:rsid w:val="002319C6"/>
    <w:rsid w:val="00253CEC"/>
    <w:rsid w:val="0026774E"/>
    <w:rsid w:val="00283AC7"/>
    <w:rsid w:val="002A04C3"/>
    <w:rsid w:val="0031505E"/>
    <w:rsid w:val="003176E0"/>
    <w:rsid w:val="00340496"/>
    <w:rsid w:val="00360DE8"/>
    <w:rsid w:val="003924AF"/>
    <w:rsid w:val="003A33ED"/>
    <w:rsid w:val="003A6D04"/>
    <w:rsid w:val="003B6470"/>
    <w:rsid w:val="003B7A0D"/>
    <w:rsid w:val="003E17AA"/>
    <w:rsid w:val="004122DB"/>
    <w:rsid w:val="0041299C"/>
    <w:rsid w:val="00412E6B"/>
    <w:rsid w:val="0042012C"/>
    <w:rsid w:val="00425E21"/>
    <w:rsid w:val="00426094"/>
    <w:rsid w:val="00452109"/>
    <w:rsid w:val="00487C1B"/>
    <w:rsid w:val="004A5D00"/>
    <w:rsid w:val="004D6FF9"/>
    <w:rsid w:val="005227BA"/>
    <w:rsid w:val="00535D94"/>
    <w:rsid w:val="0056021C"/>
    <w:rsid w:val="0057244F"/>
    <w:rsid w:val="00576BB8"/>
    <w:rsid w:val="00583BE5"/>
    <w:rsid w:val="00595285"/>
    <w:rsid w:val="005A2B10"/>
    <w:rsid w:val="005A46B3"/>
    <w:rsid w:val="005B5D89"/>
    <w:rsid w:val="005C376A"/>
    <w:rsid w:val="005F5E43"/>
    <w:rsid w:val="005F721B"/>
    <w:rsid w:val="0060101E"/>
    <w:rsid w:val="0063287B"/>
    <w:rsid w:val="006431BA"/>
    <w:rsid w:val="00644A85"/>
    <w:rsid w:val="00690FCB"/>
    <w:rsid w:val="006A457B"/>
    <w:rsid w:val="006E285B"/>
    <w:rsid w:val="006F03AE"/>
    <w:rsid w:val="006F734D"/>
    <w:rsid w:val="00700950"/>
    <w:rsid w:val="00703175"/>
    <w:rsid w:val="007336D9"/>
    <w:rsid w:val="007978BE"/>
    <w:rsid w:val="007B0981"/>
    <w:rsid w:val="007B4A6E"/>
    <w:rsid w:val="007E19D3"/>
    <w:rsid w:val="007E396A"/>
    <w:rsid w:val="007F2C08"/>
    <w:rsid w:val="0083574D"/>
    <w:rsid w:val="0085227D"/>
    <w:rsid w:val="00856225"/>
    <w:rsid w:val="0088008A"/>
    <w:rsid w:val="008800CB"/>
    <w:rsid w:val="0089415E"/>
    <w:rsid w:val="008972AB"/>
    <w:rsid w:val="008D45DF"/>
    <w:rsid w:val="008D53BC"/>
    <w:rsid w:val="008D6F17"/>
    <w:rsid w:val="008D728B"/>
    <w:rsid w:val="009179E5"/>
    <w:rsid w:val="00931118"/>
    <w:rsid w:val="009561DA"/>
    <w:rsid w:val="009667DB"/>
    <w:rsid w:val="0098126E"/>
    <w:rsid w:val="00982C49"/>
    <w:rsid w:val="00984B76"/>
    <w:rsid w:val="00992511"/>
    <w:rsid w:val="009A41D1"/>
    <w:rsid w:val="009C3B2E"/>
    <w:rsid w:val="009C3DB8"/>
    <w:rsid w:val="009F42DB"/>
    <w:rsid w:val="00A0792A"/>
    <w:rsid w:val="00A360D0"/>
    <w:rsid w:val="00A472C3"/>
    <w:rsid w:val="00A57465"/>
    <w:rsid w:val="00A60A02"/>
    <w:rsid w:val="00A91B6C"/>
    <w:rsid w:val="00AA7907"/>
    <w:rsid w:val="00AC020E"/>
    <w:rsid w:val="00B07466"/>
    <w:rsid w:val="00B1453B"/>
    <w:rsid w:val="00B35710"/>
    <w:rsid w:val="00B36CD1"/>
    <w:rsid w:val="00B4011C"/>
    <w:rsid w:val="00B50F13"/>
    <w:rsid w:val="00B93B6C"/>
    <w:rsid w:val="00BA0EAB"/>
    <w:rsid w:val="00BB7411"/>
    <w:rsid w:val="00BC09D0"/>
    <w:rsid w:val="00BD2716"/>
    <w:rsid w:val="00BE2F48"/>
    <w:rsid w:val="00C002C0"/>
    <w:rsid w:val="00C360EE"/>
    <w:rsid w:val="00C533B1"/>
    <w:rsid w:val="00C56907"/>
    <w:rsid w:val="00C67C4A"/>
    <w:rsid w:val="00C93397"/>
    <w:rsid w:val="00CA1AE2"/>
    <w:rsid w:val="00CB0FCE"/>
    <w:rsid w:val="00CE5633"/>
    <w:rsid w:val="00D215E3"/>
    <w:rsid w:val="00D23A10"/>
    <w:rsid w:val="00D67FCA"/>
    <w:rsid w:val="00D9353F"/>
    <w:rsid w:val="00DA3CB1"/>
    <w:rsid w:val="00DB573B"/>
    <w:rsid w:val="00DC4B77"/>
    <w:rsid w:val="00DE7489"/>
    <w:rsid w:val="00DF7F80"/>
    <w:rsid w:val="00E00AF6"/>
    <w:rsid w:val="00E21DD5"/>
    <w:rsid w:val="00E3705F"/>
    <w:rsid w:val="00E37A20"/>
    <w:rsid w:val="00E70007"/>
    <w:rsid w:val="00E73611"/>
    <w:rsid w:val="00E7602B"/>
    <w:rsid w:val="00E81FDD"/>
    <w:rsid w:val="00E84178"/>
    <w:rsid w:val="00E94AC2"/>
    <w:rsid w:val="00EA21BF"/>
    <w:rsid w:val="00ED16B6"/>
    <w:rsid w:val="00F1008E"/>
    <w:rsid w:val="00F17F63"/>
    <w:rsid w:val="00F75039"/>
    <w:rsid w:val="00FF0D36"/>
    <w:rsid w:val="00FF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D6B10"/>
  <w15:chartTrackingRefBased/>
  <w15:docId w15:val="{DA31782A-9BDC-458F-B201-BE78044E3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B6470"/>
    <w:pPr>
      <w:spacing w:after="0" w:line="276" w:lineRule="auto"/>
      <w:jc w:val="both"/>
    </w:pPr>
    <w:rPr>
      <w:rFonts w:cstheme="minorHAnsi"/>
    </w:rPr>
  </w:style>
  <w:style w:type="paragraph" w:styleId="Cmsor1">
    <w:name w:val="heading 1"/>
    <w:basedOn w:val="Norml"/>
    <w:next w:val="Norml"/>
    <w:link w:val="Cmsor1Char"/>
    <w:uiPriority w:val="9"/>
    <w:qFormat/>
    <w:rsid w:val="00ED16B6"/>
    <w:pPr>
      <w:keepNext/>
      <w:keepLines/>
      <w:spacing w:before="480" w:after="240"/>
      <w:outlineLvl w:val="0"/>
    </w:pPr>
    <w:rPr>
      <w:rFonts w:eastAsiaTheme="majorEastAsia"/>
      <w:b/>
      <w:bCs/>
      <w:color w:val="000000" w:themeColor="text1"/>
      <w:spacing w:val="-4"/>
      <w:sz w:val="32"/>
      <w:szCs w:val="32"/>
      <w:u w:val="single"/>
    </w:rPr>
  </w:style>
  <w:style w:type="paragraph" w:styleId="Cmsor2">
    <w:name w:val="heading 2"/>
    <w:basedOn w:val="Cmsor1"/>
    <w:next w:val="Norml"/>
    <w:link w:val="Cmsor2Char"/>
    <w:uiPriority w:val="9"/>
    <w:unhideWhenUsed/>
    <w:qFormat/>
    <w:rsid w:val="00A60A02"/>
    <w:pPr>
      <w:spacing w:before="240" w:after="120"/>
      <w:outlineLvl w:val="1"/>
    </w:pPr>
    <w:rPr>
      <w:sz w:val="28"/>
      <w:szCs w:val="28"/>
      <w:u w:val="dash"/>
    </w:r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B36CD1"/>
    <w:pPr>
      <w:spacing w:after="0"/>
      <w:outlineLvl w:val="2"/>
    </w:pPr>
    <w:rPr>
      <w:sz w:val="24"/>
      <w:szCs w:val="24"/>
      <w:u w:val="none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D9353F"/>
    <w:pPr>
      <w:keepNext/>
      <w:keepLines/>
      <w:spacing w:before="120" w:after="40"/>
      <w:outlineLvl w:val="3"/>
    </w:pPr>
    <w:rPr>
      <w:rFonts w:eastAsiaTheme="majorEastAsia"/>
      <w:b/>
      <w:bCs/>
      <w:color w:val="000000" w:themeColor="tex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rsid w:val="00A60A02"/>
    <w:pPr>
      <w:spacing w:after="0" w:line="240" w:lineRule="auto"/>
      <w:jc w:val="both"/>
    </w:pPr>
  </w:style>
  <w:style w:type="character" w:customStyle="1" w:styleId="Cmsor1Char">
    <w:name w:val="Címsor 1 Char"/>
    <w:basedOn w:val="Bekezdsalapbettpusa"/>
    <w:link w:val="Cmsor1"/>
    <w:uiPriority w:val="9"/>
    <w:rsid w:val="00ED16B6"/>
    <w:rPr>
      <w:rFonts w:eastAsiaTheme="majorEastAsia" w:cstheme="minorHAnsi"/>
      <w:b/>
      <w:bCs/>
      <w:color w:val="000000" w:themeColor="text1"/>
      <w:spacing w:val="-4"/>
      <w:sz w:val="32"/>
      <w:szCs w:val="32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A60A02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u w:val="dash"/>
    </w:rPr>
  </w:style>
  <w:style w:type="character" w:customStyle="1" w:styleId="Cmsor3Char">
    <w:name w:val="Címsor 3 Char"/>
    <w:basedOn w:val="Bekezdsalapbettpusa"/>
    <w:link w:val="Cmsor3"/>
    <w:uiPriority w:val="9"/>
    <w:rsid w:val="00B36CD1"/>
    <w:rPr>
      <w:rFonts w:eastAsiaTheme="majorEastAsia" w:cstheme="minorHAnsi"/>
      <w:b/>
      <w:bCs/>
      <w:color w:val="000000" w:themeColor="text1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D9353F"/>
    <w:rPr>
      <w:rFonts w:eastAsiaTheme="majorEastAsia" w:cstheme="minorHAnsi"/>
      <w:b/>
      <w:bCs/>
      <w:color w:val="000000" w:themeColor="text1"/>
    </w:rPr>
  </w:style>
  <w:style w:type="paragraph" w:styleId="Listaszerbekezds">
    <w:name w:val="List Paragraph"/>
    <w:basedOn w:val="Norml"/>
    <w:uiPriority w:val="34"/>
    <w:qFormat/>
    <w:rsid w:val="00E00AF6"/>
    <w:pPr>
      <w:numPr>
        <w:numId w:val="4"/>
      </w:numPr>
      <w:contextualSpacing/>
    </w:pPr>
  </w:style>
  <w:style w:type="paragraph" w:customStyle="1" w:styleId="jogszabaly">
    <w:name w:val="jogszabaly"/>
    <w:basedOn w:val="Norml"/>
    <w:qFormat/>
    <w:rsid w:val="006E285B"/>
    <w:rPr>
      <w:i/>
      <w:iCs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425E2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25E21"/>
  </w:style>
  <w:style w:type="paragraph" w:styleId="llb">
    <w:name w:val="footer"/>
    <w:basedOn w:val="Norml"/>
    <w:link w:val="llbChar"/>
    <w:uiPriority w:val="99"/>
    <w:unhideWhenUsed/>
    <w:rsid w:val="00425E2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25E21"/>
  </w:style>
  <w:style w:type="paragraph" w:customStyle="1" w:styleId="BasicParagraph">
    <w:name w:val="[Basic Paragraph]"/>
    <w:basedOn w:val="Norml"/>
    <w:uiPriority w:val="99"/>
    <w:rsid w:val="00425E21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table" w:styleId="Rcsostblzat">
    <w:name w:val="Table Grid"/>
    <w:basedOn w:val="Normltblzat"/>
    <w:uiPriority w:val="39"/>
    <w:rsid w:val="00DA3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E00AF6"/>
    <w:rPr>
      <w:color w:val="0000FF"/>
      <w:u w:val="single"/>
    </w:rPr>
  </w:style>
  <w:style w:type="character" w:customStyle="1" w:styleId="highlighted">
    <w:name w:val="highlighted"/>
    <w:basedOn w:val="Bekezdsalapbettpusa"/>
    <w:rsid w:val="00E00AF6"/>
  </w:style>
  <w:style w:type="character" w:customStyle="1" w:styleId="object">
    <w:name w:val="object"/>
    <w:basedOn w:val="Bekezdsalapbettpusa"/>
    <w:rsid w:val="00E00AF6"/>
  </w:style>
  <w:style w:type="character" w:styleId="Kiemels2">
    <w:name w:val="Strong"/>
    <w:basedOn w:val="Bekezdsalapbettpusa"/>
    <w:uiPriority w:val="22"/>
    <w:qFormat/>
    <w:rsid w:val="00D23A10"/>
    <w:rPr>
      <w:sz w:val="36"/>
    </w:rPr>
  </w:style>
  <w:style w:type="character" w:customStyle="1" w:styleId="grame">
    <w:name w:val="grame"/>
    <w:basedOn w:val="Bekezdsalapbettpusa"/>
    <w:rsid w:val="00E00AF6"/>
  </w:style>
  <w:style w:type="character" w:styleId="Mrltotthiperhivatkozs">
    <w:name w:val="FollowedHyperlink"/>
    <w:basedOn w:val="Bekezdsalapbettpusa"/>
    <w:uiPriority w:val="99"/>
    <w:semiHidden/>
    <w:unhideWhenUsed/>
    <w:rsid w:val="00FF41A9"/>
    <w:rPr>
      <w:color w:val="954F72" w:themeColor="followedHyperlink"/>
      <w:u w:val="single"/>
    </w:rPr>
  </w:style>
  <w:style w:type="table" w:customStyle="1" w:styleId="Rcsostblzat1">
    <w:name w:val="Rácsos táblázat1"/>
    <w:basedOn w:val="Normltblzat"/>
    <w:next w:val="Rcsostblzat"/>
    <w:uiPriority w:val="39"/>
    <w:rsid w:val="00B35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0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0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8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2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szti\Documents\Egy&#233;ni%20Office-sablonok\doc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doc.dotx</Template>
  <TotalTime>0</TotalTime>
  <Pages>1</Pages>
  <Words>151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Feszti</dc:creator>
  <cp:keywords/>
  <dc:description/>
  <cp:lastModifiedBy>Járvás Erika</cp:lastModifiedBy>
  <cp:revision>2</cp:revision>
  <dcterms:created xsi:type="dcterms:W3CDTF">2023-10-04T12:35:00Z</dcterms:created>
  <dcterms:modified xsi:type="dcterms:W3CDTF">2023-10-04T12:35:00Z</dcterms:modified>
</cp:coreProperties>
</file>