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0F9A" w14:textId="77777777" w:rsidR="000B421F" w:rsidRPr="006F0EB3" w:rsidRDefault="000B421F" w:rsidP="00C27175">
      <w:pPr>
        <w:pStyle w:val="Nincstrkz"/>
        <w:jc w:val="center"/>
        <w:rPr>
          <w:rFonts w:ascii="Arial" w:hAnsi="Arial" w:cs="Arial"/>
          <w:sz w:val="24"/>
          <w:szCs w:val="24"/>
        </w:rPr>
      </w:pPr>
      <w:r w:rsidRPr="006F0EB3">
        <w:rPr>
          <w:rFonts w:ascii="Arial" w:hAnsi="Arial" w:cs="Arial"/>
          <w:sz w:val="24"/>
          <w:szCs w:val="24"/>
        </w:rPr>
        <w:t>MUNKÁLTATÓI IGAZOLÁS</w:t>
      </w:r>
    </w:p>
    <w:p w14:paraId="4CA860B5" w14:textId="77777777" w:rsidR="00C27175" w:rsidRPr="006F0EB3" w:rsidRDefault="00C27175" w:rsidP="00C27175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14:paraId="7292F0D1" w14:textId="77777777" w:rsidR="000B421F" w:rsidRDefault="009B6F2A" w:rsidP="000B421F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Cs w:val="22"/>
        </w:rPr>
      </w:pPr>
      <w:r>
        <w:rPr>
          <w:rFonts w:ascii="Arial" w:eastAsia="Arial" w:hAnsi="Arial" w:cs="Arial"/>
          <w:b/>
          <w:color w:val="000000"/>
          <w:szCs w:val="22"/>
        </w:rPr>
        <w:t xml:space="preserve">SZEMÉLYES GONDOSKODÁST VÉGZŐ </w:t>
      </w:r>
      <w:r w:rsidR="000B421F" w:rsidRPr="00BA5AA5">
        <w:rPr>
          <w:rFonts w:ascii="Arial" w:eastAsia="Arial" w:hAnsi="Arial" w:cs="Arial"/>
          <w:b/>
          <w:color w:val="000000"/>
          <w:szCs w:val="22"/>
        </w:rPr>
        <w:t>MUNKAVÁLLALÓ ADATAI</w:t>
      </w:r>
    </w:p>
    <w:p w14:paraId="0A2D85CE" w14:textId="77777777" w:rsidR="000B421F" w:rsidRPr="00D703A5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Munkavállaló neve:</w:t>
      </w:r>
    </w:p>
    <w:p w14:paraId="0F72D754" w14:textId="77777777" w:rsidR="000B421F" w:rsidRPr="00D703A5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 w:rsidRPr="00D703A5">
        <w:rPr>
          <w:rFonts w:ascii="Arial" w:eastAsia="Arial" w:hAnsi="Arial" w:cs="Arial"/>
          <w:szCs w:val="20"/>
        </w:rPr>
        <w:t>Születéskori n</w:t>
      </w:r>
      <w:r w:rsidR="00D90061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v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</w:p>
    <w:p w14:paraId="43BB5A6D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Anyja neve:</w:t>
      </w:r>
    </w:p>
    <w:p w14:paraId="0588E82F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Születési hely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  <w:r w:rsidRPr="00D703A5">
        <w:rPr>
          <w:rFonts w:ascii="Arial" w:eastAsia="Arial" w:hAnsi="Arial" w:cs="Arial"/>
          <w:szCs w:val="20"/>
        </w:rPr>
        <w:tab/>
        <w:t>Születési id</w:t>
      </w:r>
      <w:r w:rsidR="00E130E7">
        <w:rPr>
          <w:rFonts w:ascii="Arial" w:eastAsia="Arial" w:hAnsi="Arial" w:cs="Arial"/>
          <w:szCs w:val="20"/>
        </w:rPr>
        <w:t>ő</w:t>
      </w:r>
      <w:r w:rsidRPr="00D703A5">
        <w:rPr>
          <w:rFonts w:ascii="Arial" w:eastAsia="Arial" w:hAnsi="Arial" w:cs="Arial"/>
          <w:szCs w:val="20"/>
        </w:rPr>
        <w:t>:</w:t>
      </w:r>
    </w:p>
    <w:p w14:paraId="70400BB8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Állandó lakcím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</w:p>
    <w:p w14:paraId="640E77F8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Értesítési cím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</w:p>
    <w:p w14:paraId="1A1D551D" w14:textId="77777777" w:rsidR="00D807C6" w:rsidRDefault="00D807C6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Személyi igazolvány /Jogosítvány /Útlevél száma</w:t>
      </w:r>
      <w:r w:rsidR="000B421F">
        <w:rPr>
          <w:rFonts w:ascii="Arial" w:eastAsia="Arial" w:hAnsi="Arial" w:cs="Arial"/>
          <w:szCs w:val="20"/>
        </w:rPr>
        <w:t>:</w:t>
      </w:r>
      <w:r w:rsidR="000B421F">
        <w:rPr>
          <w:rFonts w:ascii="Arial" w:eastAsia="Arial" w:hAnsi="Arial" w:cs="Arial"/>
          <w:szCs w:val="20"/>
        </w:rPr>
        <w:tab/>
      </w:r>
    </w:p>
    <w:p w14:paraId="72570236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 w:rsidRPr="00D703A5">
        <w:rPr>
          <w:rFonts w:ascii="Arial" w:eastAsia="Arial" w:hAnsi="Arial" w:cs="Arial"/>
          <w:szCs w:val="20"/>
        </w:rPr>
        <w:t>Adóazonosító jele:</w:t>
      </w:r>
    </w:p>
    <w:p w14:paraId="0EFCD92A" w14:textId="77777777" w:rsidR="000B421F" w:rsidRPr="00BE0A5D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Működési nyilvántartási szám</w:t>
      </w:r>
      <w:r w:rsidR="00C75B26">
        <w:rPr>
          <w:rFonts w:ascii="Arial" w:eastAsia="Arial" w:hAnsi="Arial" w:cs="Arial"/>
          <w:szCs w:val="20"/>
        </w:rPr>
        <w:t>a</w:t>
      </w:r>
      <w:r w:rsidRPr="00D703A5">
        <w:rPr>
          <w:rFonts w:ascii="Arial" w:eastAsia="Arial" w:hAnsi="Arial" w:cs="Arial"/>
          <w:szCs w:val="20"/>
        </w:rPr>
        <w:t>:</w:t>
      </w:r>
      <w:r>
        <w:rPr>
          <w:rFonts w:ascii="Arial" w:eastAsia="Arial" w:hAnsi="Arial" w:cs="Arial"/>
          <w:szCs w:val="20"/>
        </w:rPr>
        <w:tab/>
      </w:r>
      <w:r w:rsidRPr="00D703A5">
        <w:rPr>
          <w:rFonts w:ascii="Arial" w:eastAsia="Arial" w:hAnsi="Arial" w:cs="Arial"/>
          <w:szCs w:val="20"/>
        </w:rPr>
        <w:t>TAJ</w:t>
      </w:r>
      <w:r>
        <w:rPr>
          <w:rFonts w:ascii="Arial" w:eastAsia="Arial" w:hAnsi="Arial" w:cs="Arial"/>
          <w:szCs w:val="20"/>
        </w:rPr>
        <w:t xml:space="preserve"> száma</w:t>
      </w:r>
      <w:r w:rsidRPr="00D703A5">
        <w:rPr>
          <w:rFonts w:ascii="Arial" w:eastAsia="Arial" w:hAnsi="Arial" w:cs="Arial"/>
          <w:szCs w:val="20"/>
        </w:rPr>
        <w:t xml:space="preserve">: </w:t>
      </w:r>
    </w:p>
    <w:p w14:paraId="1523EA5D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Állampolgársága:</w:t>
      </w:r>
    </w:p>
    <w:p w14:paraId="1DE2BDEA" w14:textId="77777777" w:rsidR="000B421F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Telefonszáma:</w:t>
      </w:r>
      <w:r>
        <w:rPr>
          <w:rFonts w:ascii="Arial" w:eastAsia="Arial" w:hAnsi="Arial" w:cs="Arial"/>
          <w:szCs w:val="20"/>
        </w:rPr>
        <w:tab/>
      </w:r>
      <w:r w:rsidRPr="00D703A5">
        <w:rPr>
          <w:rFonts w:ascii="Arial" w:eastAsia="Arial" w:hAnsi="Arial" w:cs="Arial"/>
          <w:szCs w:val="20"/>
        </w:rPr>
        <w:t>E-mail címe:</w:t>
      </w:r>
    </w:p>
    <w:p w14:paraId="1E9C8277" w14:textId="77777777" w:rsidR="004926BF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Szükséges alapképzettsége</w:t>
      </w:r>
      <w:r w:rsidRPr="007C74AF">
        <w:rPr>
          <w:rFonts w:ascii="Arial" w:eastAsia="Arial" w:hAnsi="Arial" w:cs="Arial"/>
          <w:szCs w:val="20"/>
        </w:rPr>
        <w:t>:</w:t>
      </w:r>
    </w:p>
    <w:p w14:paraId="7545DB81" w14:textId="77777777" w:rsidR="004926BF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Megszerzésének dátuma:</w:t>
      </w:r>
    </w:p>
    <w:p w14:paraId="1402E09F" w14:textId="77777777" w:rsidR="000B421F" w:rsidRPr="00BA5AA5" w:rsidRDefault="000B421F" w:rsidP="002D7637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Cs w:val="22"/>
        </w:rPr>
      </w:pPr>
      <w:bookmarkStart w:id="0" w:name="_Hlk93586868"/>
      <w:r w:rsidRPr="00BA5AA5">
        <w:rPr>
          <w:rFonts w:ascii="Arial" w:eastAsia="Arial" w:hAnsi="Arial" w:cs="Arial"/>
          <w:b/>
          <w:color w:val="000000"/>
          <w:szCs w:val="22"/>
        </w:rPr>
        <w:t>MUNKÁLTATÓ ADATAI</w:t>
      </w:r>
    </w:p>
    <w:bookmarkEnd w:id="0"/>
    <w:p w14:paraId="4D6FF7DF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Inté</w:t>
      </w:r>
      <w:r>
        <w:rPr>
          <w:rFonts w:ascii="Arial" w:eastAsia="Arial" w:hAnsi="Arial" w:cs="Arial"/>
          <w:szCs w:val="20"/>
        </w:rPr>
        <w:t>zmény neve</w:t>
      </w:r>
      <w:r w:rsidRPr="00D703A5">
        <w:rPr>
          <w:rFonts w:ascii="Arial" w:eastAsia="Arial" w:hAnsi="Arial" w:cs="Arial"/>
          <w:szCs w:val="20"/>
        </w:rPr>
        <w:t xml:space="preserve">: </w:t>
      </w:r>
    </w:p>
    <w:p w14:paraId="5B85041F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>
        <w:rPr>
          <w:rFonts w:ascii="Arial" w:eastAsia="Arial" w:hAnsi="Arial" w:cs="Arial"/>
          <w:szCs w:val="20"/>
        </w:rPr>
        <w:t>Székhely:</w:t>
      </w:r>
    </w:p>
    <w:p w14:paraId="18FBF880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 xml:space="preserve">Címe (ha nem azonos a székhellyel):  </w:t>
      </w:r>
    </w:p>
    <w:p w14:paraId="1578F4CF" w14:textId="77777777" w:rsidR="000B421F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>
        <w:rPr>
          <w:rFonts w:ascii="Arial" w:eastAsia="Arial" w:hAnsi="Arial" w:cs="Arial"/>
          <w:szCs w:val="20"/>
        </w:rPr>
        <w:t>Adószáma:</w:t>
      </w:r>
    </w:p>
    <w:p w14:paraId="5C54666A" w14:textId="77777777" w:rsidR="000B421F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Telefonszám:</w:t>
      </w:r>
      <w:r>
        <w:rPr>
          <w:rFonts w:ascii="Arial" w:eastAsia="Arial" w:hAnsi="Arial" w:cs="Arial"/>
          <w:szCs w:val="20"/>
        </w:rPr>
        <w:tab/>
        <w:t>E-mail cím:</w:t>
      </w:r>
    </w:p>
    <w:p w14:paraId="2CE9D9B5" w14:textId="77777777" w:rsidR="000B421F" w:rsidRDefault="002D7637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370" w:line="244" w:lineRule="auto"/>
        <w:ind w:left="-5" w:right="-15" w:hanging="10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Cs w:val="22"/>
        </w:rPr>
        <w:t>Ellátási forma:</w:t>
      </w:r>
    </w:p>
    <w:p w14:paraId="2251CF7F" w14:textId="77777777" w:rsidR="000B421F" w:rsidRPr="00BA5AA5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70" w:line="244" w:lineRule="auto"/>
        <w:ind w:left="-5" w:right="-15" w:hanging="10"/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F73D34" w:rsidRPr="009F3F9D" w14:paraId="00698CD9" w14:textId="77777777" w:rsidTr="009F3F9D">
        <w:tc>
          <w:tcPr>
            <w:tcW w:w="9552" w:type="dxa"/>
            <w:shd w:val="clear" w:color="auto" w:fill="auto"/>
          </w:tcPr>
          <w:p w14:paraId="3142E3B6" w14:textId="50087FEE" w:rsidR="00F60CE9" w:rsidRPr="009F3F9D" w:rsidRDefault="00F60CE9" w:rsidP="00F60CE9">
            <w:pPr>
              <w:spacing w:after="200" w:line="276" w:lineRule="auto"/>
              <w:jc w:val="lef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MUNKAVÉGZÉS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HELYE</w:t>
            </w:r>
          </w:p>
          <w:p w14:paraId="6E268A5E" w14:textId="77777777" w:rsidR="00F60CE9" w:rsidRPr="009F3F9D" w:rsidRDefault="00F60CE9" w:rsidP="00F60CE9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Munkáltató intézmény/telephely</w:t>
            </w: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megnevezése:</w:t>
            </w:r>
          </w:p>
          <w:p w14:paraId="57971C67" w14:textId="77777777" w:rsidR="00F60CE9" w:rsidRPr="009F3F9D" w:rsidRDefault="00F60CE9" w:rsidP="00F60CE9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Megye:</w:t>
            </w:r>
          </w:p>
          <w:p w14:paraId="5B2976C1" w14:textId="77777777" w:rsidR="00F60CE9" w:rsidRPr="009F3F9D" w:rsidRDefault="00F60CE9" w:rsidP="00F60CE9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Irányítószám:</w:t>
            </w:r>
          </w:p>
          <w:p w14:paraId="60BDB40F" w14:textId="77777777" w:rsidR="00F60CE9" w:rsidRPr="009F3F9D" w:rsidRDefault="00F60CE9" w:rsidP="00F60CE9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Település:</w:t>
            </w:r>
          </w:p>
          <w:p w14:paraId="68B19D81" w14:textId="77777777" w:rsidR="00F60CE9" w:rsidRDefault="00F60CE9" w:rsidP="00F60CE9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Pontos cím:</w:t>
            </w:r>
          </w:p>
          <w:p w14:paraId="379F96D0" w14:textId="00F459F3" w:rsidR="00F73D34" w:rsidRPr="009F3F9D" w:rsidRDefault="00F60CE9" w:rsidP="00F60CE9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Betöltött munkakör megnevezése:</w:t>
            </w:r>
          </w:p>
        </w:tc>
      </w:tr>
    </w:tbl>
    <w:p w14:paraId="66E9D300" w14:textId="6EA99FFF" w:rsidR="00F60CE9" w:rsidRPr="00E10B37" w:rsidRDefault="000B421F" w:rsidP="00F60CE9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 w:type="page"/>
      </w:r>
      <w:bookmarkStart w:id="1" w:name="_Hlk93588289"/>
      <w:r w:rsidR="00F60CE9" w:rsidRPr="00E10B37"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A </w:t>
      </w:r>
      <w:r w:rsidR="00F60CE9" w:rsidRPr="00E10B37">
        <w:rPr>
          <w:rFonts w:ascii="Calibri" w:eastAsia="Calibri" w:hAnsi="Calibri" w:cs="Calibri"/>
          <w:b/>
          <w:bCs/>
          <w:color w:val="000000"/>
          <w:sz w:val="22"/>
          <w:szCs w:val="22"/>
        </w:rPr>
        <w:t>„</w:t>
      </w:r>
      <w:r w:rsidR="00F60CE9">
        <w:rPr>
          <w:rFonts w:ascii="Calibri" w:eastAsia="Calibri" w:hAnsi="Calibri" w:cs="Calibri"/>
          <w:b/>
          <w:bCs/>
          <w:color w:val="000000"/>
          <w:sz w:val="22"/>
          <w:szCs w:val="22"/>
        </w:rPr>
        <w:t>Támogató szolgálat képzés</w:t>
      </w:r>
      <w:r w:rsidR="00F60CE9" w:rsidRPr="00E10B37">
        <w:rPr>
          <w:rFonts w:ascii="Calibri" w:eastAsia="Calibri" w:hAnsi="Calibri" w:cs="Calibri"/>
          <w:b/>
          <w:bCs/>
          <w:color w:val="000000"/>
          <w:sz w:val="22"/>
          <w:szCs w:val="22"/>
        </w:rPr>
        <w:t>”-</w:t>
      </w:r>
      <w:r w:rsidR="00F60CE9" w:rsidRPr="00E10B37">
        <w:rPr>
          <w:rFonts w:ascii="Calibri" w:eastAsia="Calibri" w:hAnsi="Calibri" w:cs="Calibri"/>
          <w:color w:val="000000"/>
          <w:sz w:val="22"/>
          <w:szCs w:val="22"/>
        </w:rPr>
        <w:t>en való részvételt:</w:t>
      </w:r>
    </w:p>
    <w:p w14:paraId="33509DB0" w14:textId="77777777" w:rsidR="00F60CE9" w:rsidRPr="00E10B37" w:rsidRDefault="00F60CE9" w:rsidP="00F60CE9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22"/>
          <w:szCs w:val="22"/>
        </w:rPr>
      </w:pPr>
      <w:r w:rsidRPr="00E10B37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7C3D351" wp14:editId="7E8E767B">
                <wp:simplePos x="0" y="0"/>
                <wp:positionH relativeFrom="column">
                  <wp:posOffset>1634490</wp:posOffset>
                </wp:positionH>
                <wp:positionV relativeFrom="paragraph">
                  <wp:posOffset>-2540</wp:posOffset>
                </wp:positionV>
                <wp:extent cx="187325" cy="200025"/>
                <wp:effectExtent l="0" t="0" r="22225" b="28575"/>
                <wp:wrapNone/>
                <wp:docPr id="10" name="Csoportba foglalá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325" cy="200025"/>
                          <a:chOff x="0" y="0"/>
                          <a:chExt cx="72009" cy="72009"/>
                        </a:xfrm>
                      </wpg:grpSpPr>
                      <wps:wsp>
                        <wps:cNvPr id="11" name="Shape 66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B6A3F6" id="Csoportba foglalás 10" o:spid="_x0000_s1026" style="position:absolute;margin-left:128.7pt;margin-top:-.2pt;width:14.75pt;height:15.75pt;z-index:-251657216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">
                <v:shape id="Shape 66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  <w:r w:rsidRPr="00E10B37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A644565" wp14:editId="33C6FF25">
                <wp:simplePos x="0" y="0"/>
                <wp:positionH relativeFrom="column">
                  <wp:posOffset>3227705</wp:posOffset>
                </wp:positionH>
                <wp:positionV relativeFrom="paragraph">
                  <wp:posOffset>-2540</wp:posOffset>
                </wp:positionV>
                <wp:extent cx="194310" cy="200025"/>
                <wp:effectExtent l="0" t="0" r="15240" b="28575"/>
                <wp:wrapNone/>
                <wp:docPr id="8" name="Csoportba foglalá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200025"/>
                          <a:chOff x="0" y="0"/>
                          <a:chExt cx="72009" cy="72009"/>
                        </a:xfrm>
                      </wpg:grpSpPr>
                      <wps:wsp>
                        <wps:cNvPr id="9" name="Shape 67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A52ED" id="Csoportba foglalás 8" o:spid="_x0000_s1026" style="position:absolute;margin-left:254.15pt;margin-top:-.2pt;width:15.3pt;height:15.75pt;z-index:-251656192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">
                <v:shape id="Shape 67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</w:p>
    <w:p w14:paraId="36BE4374" w14:textId="77777777" w:rsidR="00F60CE9" w:rsidRPr="00E10B37" w:rsidRDefault="00F60CE9" w:rsidP="00F60CE9">
      <w:pPr>
        <w:spacing w:after="240" w:line="288" w:lineRule="auto"/>
        <w:ind w:left="1412" w:right="-17" w:firstLine="715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>Engedélyezem</w:t>
      </w: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ab/>
        <w:t>Nem engedélyezem</w:t>
      </w:r>
    </w:p>
    <w:p w14:paraId="3C2E7CCD" w14:textId="77777777" w:rsidR="00F60CE9" w:rsidRPr="00E10B37" w:rsidRDefault="00F60CE9" w:rsidP="00F60CE9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22"/>
          <w:szCs w:val="22"/>
        </w:rPr>
      </w:pP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>Aláírásommal igazolom, hogy a Munkáltatói Igazolásban szereplő minden adat a valóságnak megfelel, valamint igazolom, hogy fent nevezett munkavállaló nem áll felmondás alatt.</w:t>
      </w:r>
    </w:p>
    <w:p w14:paraId="41D14996" w14:textId="5E769F22" w:rsidR="000B421F" w:rsidRDefault="000B421F" w:rsidP="00F60CE9">
      <w:pPr>
        <w:spacing w:after="200" w:line="276" w:lineRule="auto"/>
        <w:jc w:val="left"/>
        <w:rPr>
          <w:rFonts w:ascii="Arial" w:eastAsia="Arial" w:hAnsi="Arial" w:cs="Arial"/>
          <w:bCs/>
          <w:color w:val="000000"/>
          <w:szCs w:val="22"/>
        </w:rPr>
      </w:pPr>
      <w:r w:rsidRPr="00025360">
        <w:rPr>
          <w:rFonts w:ascii="Arial" w:eastAsia="Arial" w:hAnsi="Arial" w:cs="Arial"/>
          <w:color w:val="000000"/>
          <w:szCs w:val="22"/>
        </w:rPr>
        <w:t>Alulírott, munkáltatói jogkörrel rendelkező nyilatkozom, hogy nevezett munkavállaló intézményünkben, az általa ellátott munkakör betöltéséhez</w:t>
      </w:r>
      <w:r w:rsidR="00671204" w:rsidRPr="00025360">
        <w:rPr>
          <w:rFonts w:ascii="Arial" w:eastAsia="Arial" w:hAnsi="Arial" w:cs="Arial"/>
          <w:color w:val="000000"/>
          <w:szCs w:val="22"/>
        </w:rPr>
        <w:t xml:space="preserve"> </w:t>
      </w:r>
      <w:r w:rsidR="00CB0603" w:rsidRPr="00CB0603">
        <w:rPr>
          <w:rFonts w:ascii="Arial" w:eastAsia="Arial" w:hAnsi="Arial" w:cs="Arial"/>
          <w:color w:val="000000"/>
          <w:szCs w:val="22"/>
        </w:rPr>
        <w:t xml:space="preserve">a </w:t>
      </w:r>
      <w:r w:rsidR="00C66605" w:rsidRPr="00C66605">
        <w:rPr>
          <w:rFonts w:ascii="Arial" w:eastAsia="Arial" w:hAnsi="Arial" w:cs="Arial"/>
          <w:color w:val="000000"/>
          <w:szCs w:val="22"/>
        </w:rPr>
        <w:t>személyes gondoskodást nyújtó szociális intézmények szakmai feladatairól és működésük feltételeiről szóló 1/2000. (I. 7.) SZCSM rendelet</w:t>
      </w:r>
      <w:r w:rsidR="00C52FFB">
        <w:rPr>
          <w:rFonts w:ascii="Arial" w:eastAsia="Arial" w:hAnsi="Arial" w:cs="Arial"/>
          <w:color w:val="000000"/>
          <w:szCs w:val="22"/>
        </w:rPr>
        <w:t xml:space="preserve"> </w:t>
      </w:r>
      <w:r w:rsidR="00C52FFB">
        <w:rPr>
          <w:rFonts w:ascii="Arial" w:hAnsi="Arial" w:cs="Arial"/>
          <w:color w:val="000000"/>
          <w:sz w:val="18"/>
          <w:szCs w:val="18"/>
        </w:rPr>
        <w:t>39/A. §-</w:t>
      </w:r>
      <w:proofErr w:type="spellStart"/>
      <w:r w:rsidR="00C52FFB">
        <w:rPr>
          <w:rFonts w:ascii="Arial" w:hAnsi="Arial" w:cs="Arial"/>
          <w:color w:val="000000"/>
          <w:sz w:val="18"/>
          <w:szCs w:val="18"/>
        </w:rPr>
        <w:t>ában</w:t>
      </w:r>
      <w:proofErr w:type="spellEnd"/>
      <w:r w:rsidR="00C52FFB">
        <w:rPr>
          <w:rFonts w:ascii="Arial" w:hAnsi="Arial" w:cs="Arial"/>
          <w:color w:val="000000"/>
          <w:sz w:val="18"/>
          <w:szCs w:val="18"/>
        </w:rPr>
        <w:t xml:space="preserve"> foglalt feladatok ellátását, </w:t>
      </w:r>
      <w:r w:rsidR="00CB0603" w:rsidRPr="00C52FFB">
        <w:rPr>
          <w:rFonts w:ascii="Arial" w:eastAsia="Arial" w:hAnsi="Arial" w:cs="Arial"/>
          <w:color w:val="000000"/>
          <w:szCs w:val="22"/>
          <w:u w:val="single"/>
        </w:rPr>
        <w:t xml:space="preserve">Támogató szolgálati </w:t>
      </w:r>
      <w:r w:rsidR="005752DF" w:rsidRPr="00C52FFB">
        <w:rPr>
          <w:rFonts w:ascii="Arial" w:eastAsia="Arial" w:hAnsi="Arial" w:cs="Arial"/>
          <w:color w:val="000000"/>
          <w:szCs w:val="22"/>
          <w:u w:val="single"/>
        </w:rPr>
        <w:t>gondozó/terápiás munkatárs</w:t>
      </w:r>
      <w:r w:rsidR="005752DF">
        <w:rPr>
          <w:rFonts w:ascii="Arial" w:eastAsia="Arial" w:hAnsi="Arial" w:cs="Arial"/>
          <w:color w:val="000000"/>
          <w:szCs w:val="22"/>
        </w:rPr>
        <w:t xml:space="preserve"> </w:t>
      </w:r>
      <w:r w:rsidR="006B201D">
        <w:rPr>
          <w:rFonts w:ascii="Arial" w:eastAsia="Arial" w:hAnsi="Arial" w:cs="Arial"/>
          <w:color w:val="000000"/>
          <w:szCs w:val="22"/>
        </w:rPr>
        <w:t>munkakörben/</w:t>
      </w:r>
      <w:r w:rsidRPr="00025360">
        <w:rPr>
          <w:rFonts w:ascii="Arial" w:eastAsia="Arial" w:hAnsi="Arial" w:cs="Arial"/>
          <w:color w:val="000000"/>
          <w:szCs w:val="22"/>
        </w:rPr>
        <w:t>jogviszonyban végzi.</w:t>
      </w:r>
    </w:p>
    <w:bookmarkEnd w:id="1"/>
    <w:p w14:paraId="1500E579" w14:textId="77777777" w:rsidR="00025360" w:rsidRPr="00025360" w:rsidRDefault="00025360" w:rsidP="00025360">
      <w:pPr>
        <w:rPr>
          <w:rFonts w:eastAsia="Arial"/>
        </w:rPr>
      </w:pPr>
    </w:p>
    <w:p w14:paraId="5E700E99" w14:textId="77777777" w:rsidR="00ED3AF3" w:rsidRPr="00025360" w:rsidRDefault="00ED3AF3" w:rsidP="00025360">
      <w:pPr>
        <w:spacing w:line="288" w:lineRule="auto"/>
        <w:ind w:left="-6" w:right="57" w:hanging="11"/>
        <w:rPr>
          <w:rFonts w:ascii="Arial" w:eastAsia="Arial" w:hAnsi="Arial" w:cs="Arial"/>
          <w:b/>
          <w:color w:val="000000"/>
          <w:szCs w:val="22"/>
        </w:rPr>
      </w:pPr>
    </w:p>
    <w:p w14:paraId="0BECF3E7" w14:textId="77777777" w:rsidR="00CE1F97" w:rsidRDefault="00CE1F97" w:rsidP="00CE1F97">
      <w:pPr>
        <w:rPr>
          <w:rFonts w:ascii="Arial" w:hAnsi="Arial" w:cs="Arial"/>
          <w:lang w:eastAsia="en-US"/>
        </w:rPr>
      </w:pPr>
      <w:r w:rsidRPr="00FA641A">
        <w:rPr>
          <w:rFonts w:ascii="Arial" w:hAnsi="Arial" w:cs="Arial"/>
          <w:lang w:eastAsia="en-US"/>
        </w:rPr>
        <w:t>Kelt:</w:t>
      </w:r>
      <w:r w:rsidR="00025360">
        <w:rPr>
          <w:rFonts w:ascii="Arial" w:hAnsi="Arial" w:cs="Arial"/>
          <w:lang w:eastAsia="en-US"/>
        </w:rPr>
        <w:t xml:space="preserve"> </w:t>
      </w:r>
      <w:r w:rsidR="007A4714">
        <w:rPr>
          <w:rFonts w:ascii="Arial" w:hAnsi="Arial" w:cs="Arial"/>
          <w:lang w:eastAsia="en-US"/>
        </w:rPr>
        <w:t>_____________________</w:t>
      </w:r>
      <w:r w:rsidR="00492C56">
        <w:rPr>
          <w:rFonts w:ascii="Arial" w:hAnsi="Arial" w:cs="Arial"/>
          <w:lang w:eastAsia="en-US"/>
        </w:rPr>
        <w:t>,</w:t>
      </w:r>
      <w:r w:rsidR="00025360">
        <w:rPr>
          <w:rFonts w:ascii="Arial" w:hAnsi="Arial" w:cs="Arial"/>
          <w:lang w:eastAsia="en-US"/>
        </w:rPr>
        <w:t xml:space="preserve"> </w:t>
      </w:r>
      <w:r w:rsidR="00974ED0">
        <w:rPr>
          <w:rFonts w:ascii="Arial" w:hAnsi="Arial" w:cs="Arial"/>
          <w:lang w:eastAsia="en-US"/>
        </w:rPr>
        <w:t>2022</w:t>
      </w:r>
      <w:r w:rsidR="00025360">
        <w:rPr>
          <w:rFonts w:ascii="Arial" w:hAnsi="Arial" w:cs="Arial"/>
          <w:lang w:eastAsia="en-US"/>
        </w:rPr>
        <w:t>.</w:t>
      </w:r>
      <w:r w:rsidRPr="00FA641A">
        <w:rPr>
          <w:rFonts w:ascii="Arial" w:hAnsi="Arial" w:cs="Arial"/>
          <w:lang w:eastAsia="en-US"/>
        </w:rPr>
        <w:t xml:space="preserve"> év </w:t>
      </w:r>
      <w:r w:rsidR="00974ED0">
        <w:rPr>
          <w:rFonts w:ascii="Arial" w:hAnsi="Arial" w:cs="Arial"/>
          <w:lang w:eastAsia="en-US"/>
        </w:rPr>
        <w:t>____.</w:t>
      </w:r>
      <w:r>
        <w:rPr>
          <w:rFonts w:ascii="Arial" w:hAnsi="Arial" w:cs="Arial"/>
          <w:lang w:eastAsia="en-US"/>
        </w:rPr>
        <w:t xml:space="preserve"> hónap </w:t>
      </w:r>
      <w:r w:rsidR="00974ED0">
        <w:rPr>
          <w:rFonts w:ascii="Arial" w:hAnsi="Arial" w:cs="Arial"/>
          <w:lang w:eastAsia="en-US"/>
        </w:rPr>
        <w:t>____</w:t>
      </w:r>
      <w:r w:rsidR="00025360">
        <w:rPr>
          <w:rFonts w:ascii="Arial" w:hAnsi="Arial" w:cs="Arial"/>
          <w:lang w:eastAsia="en-US"/>
        </w:rPr>
        <w:t>.</w:t>
      </w:r>
      <w:r>
        <w:rPr>
          <w:rFonts w:ascii="Arial" w:hAnsi="Arial" w:cs="Arial"/>
          <w:lang w:eastAsia="en-US"/>
        </w:rPr>
        <w:t xml:space="preserve"> napján</w:t>
      </w:r>
    </w:p>
    <w:p w14:paraId="1C55A31C" w14:textId="77777777" w:rsidR="00ED3AF3" w:rsidRPr="00D90061" w:rsidRDefault="00CE1F97" w:rsidP="00CE1F97">
      <w:pPr>
        <w:spacing w:after="240" w:line="720" w:lineRule="auto"/>
        <w:ind w:left="-6" w:right="-17" w:hanging="11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D90061">
        <w:rPr>
          <w:rFonts w:ascii="Arial" w:eastAsia="Arial" w:hAnsi="Arial" w:cs="Arial"/>
          <w:b/>
          <w:i/>
          <w:color w:val="000000"/>
          <w:szCs w:val="22"/>
        </w:rPr>
        <w:t xml:space="preserve"> </w:t>
      </w:r>
      <w:r w:rsidR="00ED3AF3" w:rsidRPr="00D90061">
        <w:rPr>
          <w:rFonts w:ascii="Arial" w:eastAsia="Arial" w:hAnsi="Arial" w:cs="Arial"/>
          <w:b/>
          <w:i/>
          <w:color w:val="000000"/>
          <w:szCs w:val="22"/>
        </w:rPr>
        <w:t>(Kérjük</w:t>
      </w:r>
      <w:r w:rsidR="00ED3AF3">
        <w:rPr>
          <w:rFonts w:ascii="Arial" w:eastAsia="Arial" w:hAnsi="Arial" w:cs="Arial"/>
          <w:b/>
          <w:i/>
          <w:color w:val="000000"/>
          <w:szCs w:val="22"/>
        </w:rPr>
        <w:t>,</w:t>
      </w:r>
      <w:r w:rsidR="00ED3AF3" w:rsidRPr="00D90061">
        <w:rPr>
          <w:rFonts w:ascii="Arial" w:eastAsia="Arial" w:hAnsi="Arial" w:cs="Arial"/>
          <w:b/>
          <w:i/>
          <w:color w:val="000000"/>
          <w:szCs w:val="22"/>
        </w:rPr>
        <w:t xml:space="preserve"> a </w:t>
      </w:r>
      <w:r w:rsidR="00A64D36">
        <w:rPr>
          <w:rFonts w:ascii="Arial" w:eastAsia="Arial" w:hAnsi="Arial" w:cs="Arial"/>
          <w:b/>
          <w:i/>
          <w:color w:val="000000"/>
          <w:szCs w:val="22"/>
        </w:rPr>
        <w:t xml:space="preserve">keltezést </w:t>
      </w:r>
      <w:r w:rsidR="00ED3AF3" w:rsidRPr="00D90061">
        <w:rPr>
          <w:rFonts w:ascii="Arial" w:eastAsia="Arial" w:hAnsi="Arial" w:cs="Arial"/>
          <w:b/>
          <w:i/>
          <w:color w:val="000000"/>
          <w:szCs w:val="22"/>
        </w:rPr>
        <w:t>aláírás előtt feltétlenül töltse ki!)</w:t>
      </w:r>
    </w:p>
    <w:p w14:paraId="1C5F39DF" w14:textId="77777777" w:rsidR="00BE5AFC" w:rsidRDefault="00BE5AFC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0C3BEB8B" w14:textId="77777777" w:rsidR="000B421F" w:rsidRDefault="000B421F" w:rsidP="00974ED0">
      <w:pPr>
        <w:ind w:left="104" w:hanging="11"/>
        <w:jc w:val="center"/>
        <w:rPr>
          <w:rFonts w:ascii="Arial" w:eastAsia="Arial" w:hAnsi="Arial" w:cs="Arial"/>
          <w:color w:val="000000"/>
          <w:szCs w:val="22"/>
        </w:rPr>
      </w:pPr>
      <w:r w:rsidRPr="00BA5AA5">
        <w:rPr>
          <w:rFonts w:ascii="Arial" w:eastAsia="Arial" w:hAnsi="Arial" w:cs="Arial"/>
          <w:color w:val="000000"/>
          <w:szCs w:val="22"/>
        </w:rPr>
        <w:t>....................................................................</w:t>
      </w:r>
    </w:p>
    <w:p w14:paraId="71C7EA91" w14:textId="77777777" w:rsidR="000B421F" w:rsidRDefault="000B421F" w:rsidP="00974ED0">
      <w:pPr>
        <w:tabs>
          <w:tab w:val="left" w:pos="5954"/>
        </w:tabs>
        <w:ind w:left="104"/>
        <w:jc w:val="center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munkáltató</w:t>
      </w:r>
      <w:r w:rsidR="00E6725B">
        <w:rPr>
          <w:rFonts w:ascii="Arial" w:eastAsia="Arial" w:hAnsi="Arial" w:cs="Arial"/>
          <w:color w:val="000000"/>
          <w:szCs w:val="22"/>
        </w:rPr>
        <w:t xml:space="preserve"> aláírása</w:t>
      </w:r>
    </w:p>
    <w:p w14:paraId="1D7EA9EC" w14:textId="77777777" w:rsidR="000B421F" w:rsidRDefault="000B421F" w:rsidP="00974ED0">
      <w:pPr>
        <w:ind w:left="27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1F499648" w14:textId="77777777" w:rsidR="000B421F" w:rsidRDefault="000B421F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65170FF0" w14:textId="77777777" w:rsidR="000B421F" w:rsidRDefault="000B421F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40CB447A" w14:textId="77777777" w:rsidR="000B421F" w:rsidRDefault="000B421F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510ED170" w14:textId="77777777" w:rsidR="000B421F" w:rsidRDefault="00CE1F97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P.H</w:t>
      </w:r>
      <w:r w:rsidR="000B421F" w:rsidRPr="00BA5AA5">
        <w:rPr>
          <w:rFonts w:ascii="Arial" w:eastAsia="Arial" w:hAnsi="Arial" w:cs="Arial"/>
          <w:color w:val="000000"/>
          <w:szCs w:val="22"/>
        </w:rPr>
        <w:t>.</w:t>
      </w:r>
    </w:p>
    <w:p w14:paraId="40859CB7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60D9E8F4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22CAB5A1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55A6A4EC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7511DDDA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4978F885" w14:textId="77777777" w:rsidR="00DA0D1B" w:rsidRDefault="00D807C6" w:rsidP="000B421F">
      <w:pPr>
        <w:ind w:left="-6" w:hanging="11"/>
        <w:jc w:val="left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É</w:t>
      </w:r>
      <w:r w:rsidR="000B421F" w:rsidRPr="000B421F">
        <w:rPr>
          <w:rFonts w:ascii="Arial" w:eastAsia="Arial" w:hAnsi="Arial" w:cs="Arial"/>
          <w:color w:val="000000"/>
          <w:sz w:val="16"/>
          <w:szCs w:val="16"/>
        </w:rPr>
        <w:t>rvényes: a kiállítás dátumától számított 30 napig.</w:t>
      </w:r>
    </w:p>
    <w:p w14:paraId="40E2D7C4" w14:textId="77777777" w:rsidR="00ED3AF3" w:rsidRPr="000B421F" w:rsidRDefault="00ED3AF3" w:rsidP="000B421F">
      <w:pPr>
        <w:ind w:left="-6" w:hanging="11"/>
        <w:jc w:val="left"/>
        <w:rPr>
          <w:rFonts w:ascii="Arial" w:eastAsia="Arial" w:hAnsi="Arial" w:cs="Arial"/>
          <w:color w:val="000000"/>
          <w:sz w:val="16"/>
          <w:szCs w:val="16"/>
        </w:rPr>
      </w:pPr>
    </w:p>
    <w:sectPr w:rsidR="00ED3AF3" w:rsidRPr="000B421F" w:rsidSect="00B4118E">
      <w:headerReference w:type="default" r:id="rId8"/>
      <w:footerReference w:type="default" r:id="rId9"/>
      <w:pgSz w:w="11906" w:h="16838"/>
      <w:pgMar w:top="2098" w:right="1247" w:bottom="1701" w:left="124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4429E" w14:textId="77777777" w:rsidR="00713DFA" w:rsidRDefault="00713DFA" w:rsidP="00FC0811">
      <w:r>
        <w:separator/>
      </w:r>
    </w:p>
  </w:endnote>
  <w:endnote w:type="continuationSeparator" w:id="0">
    <w:p w14:paraId="4D59D836" w14:textId="77777777" w:rsidR="00713DFA" w:rsidRDefault="00713DFA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valdi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5029C" w14:textId="77777777" w:rsidR="00F73D34" w:rsidRPr="00734385" w:rsidRDefault="00F73D34" w:rsidP="00F73D34">
    <w:pPr>
      <w:pStyle w:val="llb"/>
      <w:jc w:val="center"/>
      <w:rPr>
        <w:rFonts w:ascii="Arial" w:hAnsi="Arial" w:cs="Arial"/>
        <w:b/>
        <w:bCs/>
        <w:sz w:val="16"/>
        <w:szCs w:val="18"/>
      </w:rPr>
    </w:pPr>
    <w:proofErr w:type="spellStart"/>
    <w:r w:rsidRPr="00734385">
      <w:rPr>
        <w:rFonts w:ascii="Arial" w:hAnsi="Arial" w:cs="Arial"/>
        <w:b/>
        <w:bCs/>
        <w:sz w:val="16"/>
        <w:szCs w:val="18"/>
      </w:rPr>
      <w:t>Slachta</w:t>
    </w:r>
    <w:proofErr w:type="spellEnd"/>
    <w:r w:rsidRPr="00734385">
      <w:rPr>
        <w:rFonts w:ascii="Arial" w:hAnsi="Arial" w:cs="Arial"/>
        <w:b/>
        <w:bCs/>
        <w:sz w:val="16"/>
        <w:szCs w:val="18"/>
      </w:rPr>
      <w:t xml:space="preserve"> Margit Nemzeti Szociálpolitikai Intézet</w:t>
    </w:r>
  </w:p>
  <w:p w14:paraId="3671F36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székhely: 1142 Budapest, Ungvár u. 64-66.</w:t>
    </w:r>
  </w:p>
  <w:p w14:paraId="4C92F93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telefon (+36 1) 450 3230; fax: (+36 1) 450 3235</w:t>
    </w:r>
  </w:p>
  <w:p w14:paraId="3D6F0A5F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e-mail: titkarsag@nszi.hu; http: www.nszi.hu</w:t>
    </w:r>
  </w:p>
  <w:p w14:paraId="67EDA71D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Nyilvántartásba vételi szám: B/2021/001379</w:t>
    </w:r>
  </w:p>
  <w:p w14:paraId="2331041D" w14:textId="77777777" w:rsidR="0071199B" w:rsidRPr="00F73D34" w:rsidRDefault="0071199B" w:rsidP="00F73D34">
    <w:pPr>
      <w:pStyle w:val="llb"/>
      <w:rPr>
        <w:rStyle w:val="Hiperhivatkozs"/>
        <w:color w:val="auto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29524" w14:textId="77777777" w:rsidR="00713DFA" w:rsidRDefault="00713DFA" w:rsidP="00FC0811">
      <w:r>
        <w:separator/>
      </w:r>
    </w:p>
  </w:footnote>
  <w:footnote w:type="continuationSeparator" w:id="0">
    <w:p w14:paraId="6CBA17FF" w14:textId="77777777" w:rsidR="00713DFA" w:rsidRDefault="00713DFA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1D99" w14:textId="1E3022C5" w:rsidR="00303C5C" w:rsidRDefault="00E42A3F" w:rsidP="00303C5C">
    <w:pPr>
      <w:jc w:val="center"/>
    </w:pPr>
    <w:r w:rsidRPr="002315A8">
      <w:rPr>
        <w:rFonts w:ascii="Palatino Linotype" w:hAnsi="Palatino Linotype" w:cs="H-Times New Roman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252874E" wp14:editId="00998FD9">
              <wp:simplePos x="0" y="0"/>
              <wp:positionH relativeFrom="page">
                <wp:posOffset>6926580</wp:posOffset>
              </wp:positionH>
              <wp:positionV relativeFrom="page">
                <wp:posOffset>5267325</wp:posOffset>
              </wp:positionV>
              <wp:extent cx="629285" cy="329565"/>
              <wp:effectExtent l="3810" t="0" r="0" b="381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2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08582" w14:textId="77777777" w:rsidR="002315A8" w:rsidRPr="00D90061" w:rsidRDefault="002315A8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" w:hAnsi="Arial" w:cs="Arial"/>
                            </w:rPr>
                          </w:pPr>
                          <w:r w:rsidRPr="00D90061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D90061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4926BF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2874E" id="Rectangle 2" o:spid="_x0000_s1026" style="position:absolute;left:0;text-align:left;margin-left:545.4pt;margin-top:414.75pt;width:49.5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" o:allowincell="f" stroked="f">
              <v:textbox>
                <w:txbxContent>
                  <w:p w14:paraId="61F08582" w14:textId="77777777" w:rsidR="002315A8" w:rsidRPr="00D90061" w:rsidRDefault="002315A8">
                    <w:pPr>
                      <w:pBdr>
                        <w:bottom w:val="single" w:sz="4" w:space="1" w:color="auto"/>
                      </w:pBdr>
                      <w:rPr>
                        <w:rFonts w:ascii="Arial" w:hAnsi="Arial" w:cs="Arial"/>
                      </w:rPr>
                    </w:pPr>
                    <w:r w:rsidRPr="00D90061">
                      <w:rPr>
                        <w:rFonts w:ascii="Arial" w:hAnsi="Arial" w:cs="Arial"/>
                      </w:rPr>
                      <w:fldChar w:fldCharType="begin"/>
                    </w:r>
                    <w:r w:rsidRPr="00D90061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D90061">
                      <w:rPr>
                        <w:rFonts w:ascii="Arial" w:hAnsi="Arial" w:cs="Arial"/>
                      </w:rPr>
                      <w:fldChar w:fldCharType="separate"/>
                    </w:r>
                    <w:r w:rsidR="004926BF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D90061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526A5285" w14:textId="56F122D7" w:rsidR="00350F73" w:rsidRDefault="00E42A3F" w:rsidP="00303C5C">
    <w:pPr>
      <w:jc w:val="center"/>
    </w:pPr>
    <w:r>
      <w:rPr>
        <w:noProof/>
      </w:rPr>
      <w:drawing>
        <wp:inline distT="0" distB="0" distL="0" distR="0" wp14:anchorId="431D9BD8" wp14:editId="4B3BF9F6">
          <wp:extent cx="1581150" cy="1343025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AD"/>
    <w:rsid w:val="00010CF8"/>
    <w:rsid w:val="00014214"/>
    <w:rsid w:val="00021E11"/>
    <w:rsid w:val="00022083"/>
    <w:rsid w:val="00025360"/>
    <w:rsid w:val="00025585"/>
    <w:rsid w:val="00061A0B"/>
    <w:rsid w:val="000670EB"/>
    <w:rsid w:val="0007480B"/>
    <w:rsid w:val="00081A42"/>
    <w:rsid w:val="00081A6B"/>
    <w:rsid w:val="00090580"/>
    <w:rsid w:val="0009113E"/>
    <w:rsid w:val="000B1AD0"/>
    <w:rsid w:val="000B2AA9"/>
    <w:rsid w:val="000B421F"/>
    <w:rsid w:val="000B72EB"/>
    <w:rsid w:val="000C4D16"/>
    <w:rsid w:val="000C7AFE"/>
    <w:rsid w:val="000D4334"/>
    <w:rsid w:val="000D701D"/>
    <w:rsid w:val="000E103E"/>
    <w:rsid w:val="000F441E"/>
    <w:rsid w:val="001044EA"/>
    <w:rsid w:val="00117FB6"/>
    <w:rsid w:val="00132E04"/>
    <w:rsid w:val="001406AE"/>
    <w:rsid w:val="001434C3"/>
    <w:rsid w:val="00162C50"/>
    <w:rsid w:val="00163B70"/>
    <w:rsid w:val="00174F2C"/>
    <w:rsid w:val="00176868"/>
    <w:rsid w:val="00182011"/>
    <w:rsid w:val="001A6019"/>
    <w:rsid w:val="001B1682"/>
    <w:rsid w:val="001B528D"/>
    <w:rsid w:val="001B5D42"/>
    <w:rsid w:val="001E234A"/>
    <w:rsid w:val="002019FF"/>
    <w:rsid w:val="00225921"/>
    <w:rsid w:val="00230EBD"/>
    <w:rsid w:val="002315A8"/>
    <w:rsid w:val="00250C04"/>
    <w:rsid w:val="00252EBA"/>
    <w:rsid w:val="0025365A"/>
    <w:rsid w:val="00254A5D"/>
    <w:rsid w:val="0026018C"/>
    <w:rsid w:val="00264A1C"/>
    <w:rsid w:val="00275989"/>
    <w:rsid w:val="00276455"/>
    <w:rsid w:val="002855C8"/>
    <w:rsid w:val="002911EE"/>
    <w:rsid w:val="002A08BD"/>
    <w:rsid w:val="002A1A6C"/>
    <w:rsid w:val="002A6BB4"/>
    <w:rsid w:val="002D7637"/>
    <w:rsid w:val="002E400E"/>
    <w:rsid w:val="002F2A3D"/>
    <w:rsid w:val="00303C5C"/>
    <w:rsid w:val="003100B3"/>
    <w:rsid w:val="003127BF"/>
    <w:rsid w:val="00327563"/>
    <w:rsid w:val="00350F73"/>
    <w:rsid w:val="00357D67"/>
    <w:rsid w:val="00362024"/>
    <w:rsid w:val="00362FFF"/>
    <w:rsid w:val="0038644C"/>
    <w:rsid w:val="003A7F3B"/>
    <w:rsid w:val="003B765E"/>
    <w:rsid w:val="003C5778"/>
    <w:rsid w:val="003C6CC6"/>
    <w:rsid w:val="003C7633"/>
    <w:rsid w:val="003D2114"/>
    <w:rsid w:val="003D2404"/>
    <w:rsid w:val="003E2F54"/>
    <w:rsid w:val="003E3156"/>
    <w:rsid w:val="003F2229"/>
    <w:rsid w:val="003F6612"/>
    <w:rsid w:val="004042E1"/>
    <w:rsid w:val="0041022B"/>
    <w:rsid w:val="004133BA"/>
    <w:rsid w:val="0044070D"/>
    <w:rsid w:val="00471E76"/>
    <w:rsid w:val="0048119B"/>
    <w:rsid w:val="004926BF"/>
    <w:rsid w:val="00492C56"/>
    <w:rsid w:val="004C05D2"/>
    <w:rsid w:val="004C5A99"/>
    <w:rsid w:val="00525A65"/>
    <w:rsid w:val="005364A2"/>
    <w:rsid w:val="005752DF"/>
    <w:rsid w:val="00586E60"/>
    <w:rsid w:val="0059031E"/>
    <w:rsid w:val="005942AA"/>
    <w:rsid w:val="005C40D0"/>
    <w:rsid w:val="005D69CF"/>
    <w:rsid w:val="005E514A"/>
    <w:rsid w:val="005F05E1"/>
    <w:rsid w:val="005F068D"/>
    <w:rsid w:val="005F5107"/>
    <w:rsid w:val="0062436A"/>
    <w:rsid w:val="006271DD"/>
    <w:rsid w:val="00627289"/>
    <w:rsid w:val="00627856"/>
    <w:rsid w:val="00633C8C"/>
    <w:rsid w:val="00642150"/>
    <w:rsid w:val="00644D81"/>
    <w:rsid w:val="006469ED"/>
    <w:rsid w:val="006477CD"/>
    <w:rsid w:val="00657825"/>
    <w:rsid w:val="00657C93"/>
    <w:rsid w:val="00671204"/>
    <w:rsid w:val="00685FED"/>
    <w:rsid w:val="00686354"/>
    <w:rsid w:val="00686A58"/>
    <w:rsid w:val="00690A2C"/>
    <w:rsid w:val="00694D78"/>
    <w:rsid w:val="006B201D"/>
    <w:rsid w:val="006B3BEC"/>
    <w:rsid w:val="006C7A3B"/>
    <w:rsid w:val="006D00BB"/>
    <w:rsid w:val="006D56FF"/>
    <w:rsid w:val="006D6986"/>
    <w:rsid w:val="006F0EB3"/>
    <w:rsid w:val="006F5AD9"/>
    <w:rsid w:val="007032A2"/>
    <w:rsid w:val="007050B1"/>
    <w:rsid w:val="0071008C"/>
    <w:rsid w:val="0071199B"/>
    <w:rsid w:val="00713DFA"/>
    <w:rsid w:val="00717CC0"/>
    <w:rsid w:val="0072225E"/>
    <w:rsid w:val="0072355D"/>
    <w:rsid w:val="00727810"/>
    <w:rsid w:val="00753B9C"/>
    <w:rsid w:val="00764DAD"/>
    <w:rsid w:val="00775623"/>
    <w:rsid w:val="00786941"/>
    <w:rsid w:val="007A0F2F"/>
    <w:rsid w:val="007A4714"/>
    <w:rsid w:val="007B5138"/>
    <w:rsid w:val="007C1314"/>
    <w:rsid w:val="007E0125"/>
    <w:rsid w:val="007E1853"/>
    <w:rsid w:val="007E4555"/>
    <w:rsid w:val="007F327B"/>
    <w:rsid w:val="007F74A2"/>
    <w:rsid w:val="00810E51"/>
    <w:rsid w:val="00812E9E"/>
    <w:rsid w:val="00831327"/>
    <w:rsid w:val="00835228"/>
    <w:rsid w:val="0084172C"/>
    <w:rsid w:val="00884889"/>
    <w:rsid w:val="008A03F8"/>
    <w:rsid w:val="008A235F"/>
    <w:rsid w:val="008B40F1"/>
    <w:rsid w:val="008C2152"/>
    <w:rsid w:val="008C65DE"/>
    <w:rsid w:val="008E37C0"/>
    <w:rsid w:val="008F4768"/>
    <w:rsid w:val="008F55BA"/>
    <w:rsid w:val="009039F9"/>
    <w:rsid w:val="00912BD6"/>
    <w:rsid w:val="00946601"/>
    <w:rsid w:val="00952A8C"/>
    <w:rsid w:val="00967DBF"/>
    <w:rsid w:val="00974ED0"/>
    <w:rsid w:val="009755D6"/>
    <w:rsid w:val="00985D5D"/>
    <w:rsid w:val="009863B0"/>
    <w:rsid w:val="009A447E"/>
    <w:rsid w:val="009B6F2A"/>
    <w:rsid w:val="009D763D"/>
    <w:rsid w:val="009E0429"/>
    <w:rsid w:val="009E7DBC"/>
    <w:rsid w:val="009F3F9D"/>
    <w:rsid w:val="009F5378"/>
    <w:rsid w:val="009F6903"/>
    <w:rsid w:val="00A15BE3"/>
    <w:rsid w:val="00A303FC"/>
    <w:rsid w:val="00A32220"/>
    <w:rsid w:val="00A3612F"/>
    <w:rsid w:val="00A51BE3"/>
    <w:rsid w:val="00A62D8B"/>
    <w:rsid w:val="00A64D36"/>
    <w:rsid w:val="00A67A64"/>
    <w:rsid w:val="00A94667"/>
    <w:rsid w:val="00AA35E5"/>
    <w:rsid w:val="00AA3D42"/>
    <w:rsid w:val="00AC5EAD"/>
    <w:rsid w:val="00AF5CC9"/>
    <w:rsid w:val="00B0214E"/>
    <w:rsid w:val="00B04DDC"/>
    <w:rsid w:val="00B14538"/>
    <w:rsid w:val="00B2358C"/>
    <w:rsid w:val="00B30C47"/>
    <w:rsid w:val="00B32CEB"/>
    <w:rsid w:val="00B345B9"/>
    <w:rsid w:val="00B4118E"/>
    <w:rsid w:val="00B60D10"/>
    <w:rsid w:val="00B659A8"/>
    <w:rsid w:val="00B774D3"/>
    <w:rsid w:val="00B826AE"/>
    <w:rsid w:val="00B83743"/>
    <w:rsid w:val="00B84850"/>
    <w:rsid w:val="00BA621F"/>
    <w:rsid w:val="00BA7184"/>
    <w:rsid w:val="00BB553A"/>
    <w:rsid w:val="00BB5757"/>
    <w:rsid w:val="00BC6C2E"/>
    <w:rsid w:val="00BE5AFC"/>
    <w:rsid w:val="00BE694F"/>
    <w:rsid w:val="00BF144E"/>
    <w:rsid w:val="00BF5C52"/>
    <w:rsid w:val="00C07916"/>
    <w:rsid w:val="00C1555B"/>
    <w:rsid w:val="00C21B46"/>
    <w:rsid w:val="00C23E00"/>
    <w:rsid w:val="00C26051"/>
    <w:rsid w:val="00C267C0"/>
    <w:rsid w:val="00C27175"/>
    <w:rsid w:val="00C505A4"/>
    <w:rsid w:val="00C52FFB"/>
    <w:rsid w:val="00C66605"/>
    <w:rsid w:val="00C75B26"/>
    <w:rsid w:val="00C86916"/>
    <w:rsid w:val="00CA20D2"/>
    <w:rsid w:val="00CB0603"/>
    <w:rsid w:val="00CC47A6"/>
    <w:rsid w:val="00CC66BD"/>
    <w:rsid w:val="00CD0325"/>
    <w:rsid w:val="00CD7C6C"/>
    <w:rsid w:val="00CE1F97"/>
    <w:rsid w:val="00CF57E1"/>
    <w:rsid w:val="00D01916"/>
    <w:rsid w:val="00D04CB0"/>
    <w:rsid w:val="00D06255"/>
    <w:rsid w:val="00D17440"/>
    <w:rsid w:val="00D200E6"/>
    <w:rsid w:val="00D23669"/>
    <w:rsid w:val="00D40FE4"/>
    <w:rsid w:val="00D44D9E"/>
    <w:rsid w:val="00D55146"/>
    <w:rsid w:val="00D5569F"/>
    <w:rsid w:val="00D7684D"/>
    <w:rsid w:val="00D76874"/>
    <w:rsid w:val="00D807C6"/>
    <w:rsid w:val="00D867DB"/>
    <w:rsid w:val="00D87CAB"/>
    <w:rsid w:val="00D90061"/>
    <w:rsid w:val="00DA0D1B"/>
    <w:rsid w:val="00DA5994"/>
    <w:rsid w:val="00DB17FA"/>
    <w:rsid w:val="00DB4CE2"/>
    <w:rsid w:val="00DD4376"/>
    <w:rsid w:val="00DE12E2"/>
    <w:rsid w:val="00DE17B1"/>
    <w:rsid w:val="00DE5287"/>
    <w:rsid w:val="00DF1F06"/>
    <w:rsid w:val="00E07764"/>
    <w:rsid w:val="00E130E7"/>
    <w:rsid w:val="00E17A30"/>
    <w:rsid w:val="00E20D9B"/>
    <w:rsid w:val="00E319C2"/>
    <w:rsid w:val="00E35C10"/>
    <w:rsid w:val="00E42A3F"/>
    <w:rsid w:val="00E51BFB"/>
    <w:rsid w:val="00E54EB1"/>
    <w:rsid w:val="00E61839"/>
    <w:rsid w:val="00E64027"/>
    <w:rsid w:val="00E6725B"/>
    <w:rsid w:val="00E739DE"/>
    <w:rsid w:val="00E7619B"/>
    <w:rsid w:val="00E77329"/>
    <w:rsid w:val="00E919E3"/>
    <w:rsid w:val="00E96831"/>
    <w:rsid w:val="00EB069E"/>
    <w:rsid w:val="00EB413F"/>
    <w:rsid w:val="00ED3AF3"/>
    <w:rsid w:val="00EE2719"/>
    <w:rsid w:val="00EE6A0A"/>
    <w:rsid w:val="00EF28A0"/>
    <w:rsid w:val="00F300D6"/>
    <w:rsid w:val="00F41143"/>
    <w:rsid w:val="00F47688"/>
    <w:rsid w:val="00F53AE6"/>
    <w:rsid w:val="00F60CE9"/>
    <w:rsid w:val="00F65065"/>
    <w:rsid w:val="00F6774D"/>
    <w:rsid w:val="00F73D34"/>
    <w:rsid w:val="00F74393"/>
    <w:rsid w:val="00F77237"/>
    <w:rsid w:val="00F8756E"/>
    <w:rsid w:val="00F90ED6"/>
    <w:rsid w:val="00F9627C"/>
    <w:rsid w:val="00FA0572"/>
    <w:rsid w:val="00FC0811"/>
    <w:rsid w:val="00FC718F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F5E57"/>
  <w15:chartTrackingRefBased/>
  <w15:docId w15:val="{699241DE-F8A7-4533-B0AA-3D2CC5F9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7A30"/>
    <w:pPr>
      <w:jc w:val="both"/>
    </w:pPr>
    <w:rPr>
      <w:rFonts w:ascii="Verdana" w:eastAsia="Times New Roman" w:hAnsi="Verdana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="Cambria" w:hAnsi="Cambria"/>
      <w:b/>
      <w:bCs/>
      <w:color w:val="4F81BD"/>
      <w:szCs w:val="20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eastAsia="Calibri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rPr>
      <w:sz w:val="22"/>
      <w:szCs w:val="22"/>
      <w:lang w:eastAsia="en-US"/>
    </w:rPr>
  </w:style>
  <w:style w:type="character" w:customStyle="1" w:styleId="Cmsor1Char">
    <w:name w:val="Címsor 1 Char"/>
    <w:link w:val="Cmsor1"/>
    <w:uiPriority w:val="9"/>
    <w:rsid w:val="00FC08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Cmsor2Char">
    <w:name w:val="Címsor 2 Char"/>
    <w:link w:val="Cmsor2"/>
    <w:uiPriority w:val="9"/>
    <w:rsid w:val="00FC08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msor3Char">
    <w:name w:val="Címsor 3 Char"/>
    <w:link w:val="Cmsor3"/>
    <w:rsid w:val="00FC0811"/>
    <w:rPr>
      <w:rFonts w:ascii="Cambria" w:eastAsia="Times New Roman" w:hAnsi="Cambria" w:cs="Times New Roman"/>
      <w:b/>
      <w:bCs/>
      <w:color w:val="4F81BD"/>
    </w:rPr>
  </w:style>
  <w:style w:type="character" w:customStyle="1" w:styleId="Cmsor4Char">
    <w:name w:val="Címsor 4 Char"/>
    <w:link w:val="Cmsor4"/>
    <w:uiPriority w:val="9"/>
    <w:rsid w:val="00FC0811"/>
    <w:rPr>
      <w:rFonts w:ascii="Cambria" w:eastAsia="Times New Roman" w:hAnsi="Cambria" w:cs="Times New Roman"/>
      <w:b/>
      <w:bCs/>
      <w:i/>
      <w:iCs/>
      <w:color w:val="4F81BD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/>
      </w:pBdr>
      <w:spacing w:after="300"/>
      <w:contextualSpacing/>
      <w:jc w:val="left"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CmChar">
    <w:name w:val="Cím Char"/>
    <w:link w:val="Cm"/>
    <w:uiPriority w:val="10"/>
    <w:rsid w:val="00FC081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lang w:val="x-none" w:eastAsia="x-none"/>
    </w:rPr>
  </w:style>
  <w:style w:type="character" w:customStyle="1" w:styleId="AlcmChar">
    <w:name w:val="Alcím Char"/>
    <w:link w:val="Alcm"/>
    <w:uiPriority w:val="11"/>
    <w:rsid w:val="00FC08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Erskiemels">
    <w:name w:val="Intense Emphasis"/>
    <w:uiPriority w:val="21"/>
    <w:qFormat/>
    <w:rsid w:val="00FC0811"/>
    <w:rPr>
      <w:b/>
      <w:bCs/>
      <w:i/>
      <w:iCs/>
      <w:color w:val="4F81BD"/>
    </w:rPr>
  </w:style>
  <w:style w:type="character" w:customStyle="1" w:styleId="kvr">
    <w:name w:val="kövér"/>
    <w:rsid w:val="00DD4376"/>
    <w:rPr>
      <w:b/>
      <w:color w:val="404040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  <w:lang w:val="x-none"/>
    </w:rPr>
  </w:style>
  <w:style w:type="character" w:customStyle="1" w:styleId="LbjegyzetszvegChar">
    <w:name w:val="Lábjegyzetszöveg Char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character" w:styleId="Jegyzethivatkozs">
    <w:name w:val="annotation reference"/>
    <w:uiPriority w:val="99"/>
    <w:semiHidden/>
    <w:unhideWhenUsed/>
    <w:rsid w:val="009B6F2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B6F2A"/>
    <w:rPr>
      <w:szCs w:val="20"/>
      <w:lang w:val="x-none" w:eastAsia="x-none"/>
    </w:rPr>
  </w:style>
  <w:style w:type="character" w:customStyle="1" w:styleId="JegyzetszvegChar">
    <w:name w:val="Jegyzetszöveg Char"/>
    <w:link w:val="Jegyzetszveg"/>
    <w:uiPriority w:val="99"/>
    <w:semiHidden/>
    <w:rsid w:val="009B6F2A"/>
    <w:rPr>
      <w:rFonts w:ascii="Verdana" w:eastAsia="Times New Roman" w:hAnsi="Verdan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B6F2A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9B6F2A"/>
    <w:rPr>
      <w:rFonts w:ascii="Verdana" w:eastAsia="Times New Roman" w:hAnsi="Verdana"/>
      <w:b/>
      <w:bCs/>
    </w:rPr>
  </w:style>
  <w:style w:type="paragraph" w:styleId="Vltozat">
    <w:name w:val="Revision"/>
    <w:hidden/>
    <w:uiPriority w:val="99"/>
    <w:semiHidden/>
    <w:rsid w:val="0041022B"/>
    <w:rPr>
      <w:rFonts w:ascii="Verdana" w:eastAsia="Times New Roman" w:hAnsi="Verdana"/>
      <w:szCs w:val="24"/>
    </w:rPr>
  </w:style>
  <w:style w:type="paragraph" w:styleId="Szvegtrzs">
    <w:name w:val="Body Text"/>
    <w:basedOn w:val="Norml"/>
    <w:link w:val="SzvegtrzsChar"/>
    <w:uiPriority w:val="1"/>
    <w:qFormat/>
    <w:rsid w:val="00E51BFB"/>
    <w:pPr>
      <w:widowControl w:val="0"/>
      <w:autoSpaceDE w:val="0"/>
      <w:autoSpaceDN w:val="0"/>
      <w:jc w:val="left"/>
    </w:pPr>
    <w:rPr>
      <w:rFonts w:ascii="Arial" w:eastAsia="Arial" w:hAnsi="Arial" w:cs="Arial"/>
      <w:szCs w:val="20"/>
      <w:lang w:eastAsia="en-US"/>
    </w:rPr>
  </w:style>
  <w:style w:type="character" w:customStyle="1" w:styleId="SzvegtrzsChar">
    <w:name w:val="Szövegtörzs Char"/>
    <w:link w:val="Szvegtrzs"/>
    <w:uiPriority w:val="1"/>
    <w:rsid w:val="00E51BFB"/>
    <w:rPr>
      <w:rFonts w:ascii="Arial" w:eastAsia="Arial" w:hAnsi="Arial" w:cs="Arial"/>
      <w:lang w:eastAsia="en-US"/>
    </w:rPr>
  </w:style>
  <w:style w:type="table" w:styleId="Rcsostblzat">
    <w:name w:val="Table Grid"/>
    <w:basedOn w:val="Normltblzat"/>
    <w:uiPriority w:val="59"/>
    <w:rsid w:val="00F7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AECE.8A3F4F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eee%20cuccos\NRSZH\OKTAT&#193;S\Klis&#233;k,%20Sablonok\Efop%20lev&#233;l%20sab.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2663-70B2-4AFB-9E55-5E83367F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Efop levél sab.</Template>
  <TotalTime>3</TotalTime>
  <Pages>2</Pages>
  <Words>203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Links>
    <vt:vector size="6" baseType="variant">
      <vt:variant>
        <vt:i4>6619142</vt:i4>
      </vt:variant>
      <vt:variant>
        <vt:i4>12054</vt:i4>
      </vt:variant>
      <vt:variant>
        <vt:i4>1025</vt:i4>
      </vt:variant>
      <vt:variant>
        <vt:i4>1</vt:i4>
      </vt:variant>
      <vt:variant>
        <vt:lpwstr>cid:image002.png@01D7AECE.8A3F4FE0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Obeee</dc:creator>
  <cp:keywords/>
  <cp:lastModifiedBy>Nagy Zsuzsa Anita</cp:lastModifiedBy>
  <cp:revision>8</cp:revision>
  <cp:lastPrinted>2016-04-20T10:44:00Z</cp:lastPrinted>
  <dcterms:created xsi:type="dcterms:W3CDTF">2022-01-20T15:27:00Z</dcterms:created>
  <dcterms:modified xsi:type="dcterms:W3CDTF">2022-02-06T09:51:00Z</dcterms:modified>
</cp:coreProperties>
</file>